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BE" w:rsidRDefault="007D53E5">
      <w:pPr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64DECCB" wp14:editId="1681E963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7125970" cy="3132455"/>
                <wp:effectExtent l="0" t="0" r="0" b="0"/>
                <wp:wrapNone/>
                <wp:docPr id="15" name="Прямоугольник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5970" cy="31328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4"/>
                            </w:tblGrid>
                            <w:tr w:rsidR="007D53E5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 w:themeFill="accent1" w:themeFillTint="66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446BBE" w:rsidRDefault="00446BBE">
                                  <w:pPr>
                                    <w:pStyle w:val="af5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7D53E5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 w:themeFill="accent1"/>
                                  <w:vAlign w:val="center"/>
                                </w:tcPr>
                                <w:p w:rsidR="00446BBE" w:rsidRDefault="00097402" w:rsidP="007D53E5">
                                  <w:pPr>
                                    <w:pStyle w:val="af5"/>
                                    <w:suppressOverlap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eastAsiaTheme="majorEastAsia" w:hAnsi="Times New Roman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id w:val="3232653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7D53E5" w:rsidRPr="007F1998">
                                        <w:rPr>
                                          <w:rFonts w:ascii="Times New Roman" w:eastAsiaTheme="majorEastAsia" w:hAnsi="Times New Roman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 xml:space="preserve">Звіт депутата Київської міської ради </w:t>
                                      </w:r>
                                      <w:r w:rsidR="007F1998">
                                        <w:rPr>
                                          <w:rFonts w:ascii="Times New Roman" w:eastAsiaTheme="majorEastAsia" w:hAnsi="Times New Roman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 xml:space="preserve">   </w:t>
                                      </w:r>
                                      <w:r w:rsidR="007D53E5" w:rsidRPr="007F1998">
                                        <w:rPr>
                                          <w:rFonts w:ascii="Times New Roman" w:eastAsiaTheme="majorEastAsia" w:hAnsi="Times New Roman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>Дегтярьової Лариси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7D53E5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 w:themeFill="accent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446BBE" w:rsidRDefault="00446BBE">
                                  <w:pPr>
                                    <w:pStyle w:val="af5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7D53E5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:rsidR="00446BBE" w:rsidRDefault="00097402" w:rsidP="007F1998">
                                  <w:pPr>
                                    <w:pStyle w:val="af5"/>
                                    <w:suppressOverlap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sz w:val="36"/>
                                        <w:szCs w:val="36"/>
                                      </w:rPr>
                                      <w:id w:val="1652111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roofErr w:type="gramStart"/>
                                      <w:r w:rsidR="003D55FB">
                                        <w:rPr>
                                          <w:sz w:val="36"/>
                                          <w:szCs w:val="36"/>
                                        </w:rPr>
                                        <w:t>За</w:t>
                                      </w:r>
                                      <w:proofErr w:type="gramEnd"/>
                                      <w:r w:rsidR="003D55FB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3D55FB">
                                        <w:rPr>
                                          <w:sz w:val="36"/>
                                          <w:szCs w:val="36"/>
                                        </w:rPr>
                                        <w:t>період</w:t>
                                      </w:r>
                                      <w:proofErr w:type="spellEnd"/>
                                      <w:r w:rsidR="003D55FB">
                                        <w:rPr>
                                          <w:sz w:val="36"/>
                                          <w:szCs w:val="36"/>
                                        </w:rPr>
                                        <w:t>: 01.11.2015-31.10.2016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446BBE" w:rsidRDefault="00446BB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91700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9" o:spid="_x0000_s1026" style="position:absolute;margin-left:0;margin-top:0;width:561.1pt;height:246.65pt;z-index:251661312;visibility:visible;mso-wrap-style:square;mso-width-percent:917;mso-height-percent:0;mso-top-percent:250;mso-wrap-distance-left:9pt;mso-wrap-distance-top:0;mso-wrap-distance-right:9pt;mso-wrap-distance-bottom:0;mso-position-horizontal:center;mso-position-horizontal-relative:page;mso-position-vertical-relative:page;mso-width-percent:917;mso-height-percent: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4"/>
                      </w:tblGrid>
                      <w:tr w:rsidR="007D53E5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 w:themeFill="accent1" w:themeFillTint="66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446BBE" w:rsidRDefault="00446BBE">
                            <w:pPr>
                              <w:pStyle w:val="af5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7D53E5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 w:themeFill="accent1"/>
                            <w:vAlign w:val="center"/>
                          </w:tcPr>
                          <w:p w:rsidR="00446BBE" w:rsidRDefault="00097402" w:rsidP="007D53E5">
                            <w:pPr>
                              <w:pStyle w:val="af5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Times New Roman" w:eastAsiaTheme="majorEastAsia" w:hAnsi="Times New Roman"/>
                                  <w:color w:val="FFFFFF" w:themeColor="background1"/>
                                  <w:sz w:val="96"/>
                                  <w:szCs w:val="96"/>
                                </w:rPr>
                                <w:id w:val="32326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D53E5" w:rsidRPr="007F1998">
                                  <w:rPr>
                                    <w:rFonts w:ascii="Times New Roman" w:eastAsiaTheme="majorEastAsia" w:hAnsi="Times New Roman"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 xml:space="preserve">Звіт депутата Київської міської ради </w:t>
                                </w:r>
                                <w:r w:rsidR="007F1998">
                                  <w:rPr>
                                    <w:rFonts w:ascii="Times New Roman" w:eastAsiaTheme="majorEastAsia" w:hAnsi="Times New Roman"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 xml:space="preserve">   </w:t>
                                </w:r>
                                <w:r w:rsidR="007D53E5" w:rsidRPr="007F1998">
                                  <w:rPr>
                                    <w:rFonts w:ascii="Times New Roman" w:eastAsiaTheme="majorEastAsia" w:hAnsi="Times New Roman"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>Дегтярьової Лариси</w:t>
                                </w:r>
                              </w:sdtContent>
                            </w:sdt>
                          </w:p>
                        </w:tc>
                      </w:tr>
                      <w:tr w:rsidR="007D53E5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 w:themeFill="accent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446BBE" w:rsidRDefault="00446BBE">
                            <w:pPr>
                              <w:pStyle w:val="af5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7D53E5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:rsidR="00446BBE" w:rsidRDefault="00097402" w:rsidP="007F1998">
                            <w:pPr>
                              <w:pStyle w:val="af5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1652111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gramStart"/>
                                <w:r w:rsidR="003D55FB">
                                  <w:rPr>
                                    <w:sz w:val="36"/>
                                    <w:szCs w:val="36"/>
                                  </w:rPr>
                                  <w:t>За</w:t>
                                </w:r>
                                <w:proofErr w:type="gramEnd"/>
                                <w:r w:rsidR="003D55FB">
                                  <w:rPr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="003D55FB">
                                  <w:rPr>
                                    <w:sz w:val="36"/>
                                    <w:szCs w:val="36"/>
                                  </w:rPr>
                                  <w:t>період</w:t>
                                </w:r>
                                <w:proofErr w:type="spellEnd"/>
                                <w:r w:rsidR="003D55FB">
                                  <w:rPr>
                                    <w:sz w:val="36"/>
                                    <w:szCs w:val="36"/>
                                  </w:rPr>
                                  <w:t>: 01.11.2015-31.10.2016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446BBE" w:rsidRDefault="00446BBE"/>
                  </w:txbxContent>
                </v:textbox>
                <w10:wrap anchorx="page" anchory="page"/>
              </v:rect>
            </w:pict>
          </mc:Fallback>
        </mc:AlternateContent>
      </w:r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B76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013E5FD" wp14:editId="266B01D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Автофигура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игура 622" o:spid="_x0000_s1026" style="position:absolute;margin-left:0;margin-top:0;width:561.35pt;height:742.9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B76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723344C9" wp14:editId="33E2DA7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8279765</wp:posOffset>
                        </wp:positionV>
                      </mc:Fallback>
                    </mc:AlternateContent>
                    <wp:extent cx="5943600" cy="1193800"/>
                    <wp:effectExtent l="0" t="0" r="0" b="3810"/>
                    <wp:wrapNone/>
                    <wp:docPr id="16" name="Прямоугольник 6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446BBE" w:rsidRPr="007F1998" w:rsidRDefault="00097402">
                                <w:pPr>
                                  <w:pStyle w:val="af5"/>
                                  <w:spacing w:line="276" w:lineRule="auto"/>
                                  <w:suppressOverlap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caps/>
                                    <w:color w:val="D34817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aps/>
                                      <w:color w:val="D34817" w:themeColor="accent1"/>
                                      <w:sz w:val="44"/>
                                      <w:szCs w:val="44"/>
                                    </w:rPr>
                                    <w:id w:val="-1846925686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D53E5" w:rsidRPr="007F1998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aps/>
                                        <w:color w:val="D34817" w:themeColor="accent1"/>
                                        <w:sz w:val="44"/>
                                        <w:szCs w:val="44"/>
                                        <w:lang w:val="uk-UA"/>
                                      </w:rPr>
                                      <w:t>Громадська організація «СОлідарність Жінок»</w:t>
                                    </w:r>
                                  </w:sdtContent>
                                </w:sdt>
                              </w:p>
                              <w:p w:rsidR="00446BBE" w:rsidRDefault="00446BBE">
                                <w:pPr>
                                  <w:pStyle w:val="af5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</w:rPr>
                                </w:pPr>
                              </w:p>
                              <w:p w:rsidR="00446BBE" w:rsidRDefault="00097402">
                                <w:pPr>
                                  <w:pStyle w:val="af5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id w:val="-980606430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6-11-01T00:00:00Z">
                                      <w:dateFormat w:val="d MMMM yyyy г.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F1998"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446BBE" w:rsidRDefault="00446BBE">
                                <w:pPr>
                                  <w:pStyle w:val="af5"/>
                                  <w:spacing w:line="276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618" o:spid="_x0000_s1027" style="position:absolute;margin-left:0;margin-top:0;width:468pt;height:94pt;z-index:251660288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" o:allowincell="f" filled="f" stroked="f" strokeweight=".25pt">
                    <v:textbox style="mso-fit-shape-to-text:t" inset=",18pt,,18pt">
                      <w:txbxContent>
                        <w:p w:rsidR="00446BBE" w:rsidRPr="007F1998" w:rsidRDefault="00C15875">
                          <w:pPr>
                            <w:pStyle w:val="af5"/>
                            <w:spacing w:line="276" w:lineRule="auto"/>
                            <w:suppressOverlap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aps/>
                              <w:color w:val="D34817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color w:val="D34817" w:themeColor="accent1"/>
                                <w:sz w:val="44"/>
                                <w:szCs w:val="44"/>
                              </w:rPr>
                              <w:id w:val="-1846925686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7D53E5" w:rsidRPr="007F1998">
                                <w:rPr>
                                  <w:rFonts w:ascii="Times New Roman" w:hAnsi="Times New Roman"/>
                                  <w:b/>
                                  <w:bCs/>
                                  <w:caps/>
                                  <w:color w:val="D34817" w:themeColor="accent1"/>
                                  <w:sz w:val="44"/>
                                  <w:szCs w:val="44"/>
                                  <w:lang w:val="uk-UA"/>
                                </w:rPr>
                                <w:t>Громадська організація «СОлідарність Жінок»</w:t>
                              </w:r>
                            </w:sdtContent>
                          </w:sdt>
                        </w:p>
                        <w:p w:rsidR="00446BBE" w:rsidRDefault="00446BBE">
                          <w:pPr>
                            <w:pStyle w:val="af5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</w:rPr>
                          </w:pPr>
                        </w:p>
                        <w:p w:rsidR="00446BBE" w:rsidRDefault="00C15875">
                          <w:pPr>
                            <w:pStyle w:val="af5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id w:val="-980606430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11-01T00:00:00Z"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F1998">
                                <w:t xml:space="preserve">     </w:t>
                              </w:r>
                            </w:sdtContent>
                          </w:sdt>
                        </w:p>
                        <w:p w:rsidR="00446BBE" w:rsidRDefault="00446BBE">
                          <w:pPr>
                            <w:pStyle w:val="af5"/>
                            <w:spacing w:line="276" w:lineRule="auto"/>
                            <w:jc w:val="center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B76A86">
            <w:br w:type="page"/>
          </w:r>
        </w:sdtContent>
      </w:sdt>
      <w:r>
        <w:rPr>
          <w:noProof/>
        </w:rPr>
        <w:drawing>
          <wp:inline distT="0" distB="0" distL="0" distR="0" wp14:anchorId="7CD94588" wp14:editId="364D67AC">
            <wp:extent cx="2879701" cy="3411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гтярьова Ларис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66" cy="34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D77">
        <w:rPr>
          <w:lang w:val="uk-UA"/>
        </w:rPr>
        <w:t xml:space="preserve"> </w:t>
      </w:r>
      <w:r w:rsidR="00B05D77">
        <w:rPr>
          <w:noProof/>
          <w:lang w:val="uk-UA"/>
        </w:rPr>
        <w:t xml:space="preserve">                   </w:t>
      </w:r>
      <w:r w:rsidR="00B05D77">
        <w:rPr>
          <w:noProof/>
        </w:rPr>
        <w:drawing>
          <wp:inline distT="0" distB="0" distL="0" distR="0" wp14:anchorId="581EA5D6" wp14:editId="2ACCD996">
            <wp:extent cx="2441051" cy="98912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ідарніст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51" cy="9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77" w:rsidRPr="00B05D77" w:rsidRDefault="00B05D77">
      <w:pPr>
        <w:rPr>
          <w:lang w:val="uk-UA"/>
        </w:rPr>
      </w:pPr>
    </w:p>
    <w:p w:rsidR="00446BBE" w:rsidRPr="00251A7E" w:rsidRDefault="00097402">
      <w:pPr>
        <w:pStyle w:val="a4"/>
        <w:rPr>
          <w:rFonts w:ascii="Times New Roman" w:hAnsi="Times New Roman"/>
          <w:smallCaps w:val="0"/>
          <w:u w:val="single"/>
        </w:rPr>
      </w:pPr>
      <w:sdt>
        <w:sdtPr>
          <w:rPr>
            <w:rFonts w:ascii="Times New Roman" w:hAnsi="Times New Roman"/>
            <w:smallCaps w:val="0"/>
            <w:u w:val="single"/>
          </w:rPr>
          <w:alias w:val="Название"/>
          <w:tag w:val="Название"/>
          <w:id w:val="1180832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proofErr w:type="spellStart"/>
          <w:r w:rsidR="007F1998" w:rsidRPr="00251A7E">
            <w:rPr>
              <w:rFonts w:ascii="Times New Roman" w:hAnsi="Times New Roman"/>
              <w:smallCaps w:val="0"/>
              <w:u w:val="single"/>
            </w:rPr>
            <w:t>Звіт</w:t>
          </w:r>
          <w:proofErr w:type="spellEnd"/>
          <w:r w:rsidR="007F1998" w:rsidRPr="00251A7E">
            <w:rPr>
              <w:rFonts w:ascii="Times New Roman" w:hAnsi="Times New Roman"/>
              <w:smallCaps w:val="0"/>
              <w:u w:val="single"/>
            </w:rPr>
            <w:t xml:space="preserve"> депутата Київської міської ради    </w:t>
          </w:r>
          <w:proofErr w:type="spellStart"/>
          <w:r w:rsidR="007F1998" w:rsidRPr="00251A7E">
            <w:rPr>
              <w:rFonts w:ascii="Times New Roman" w:hAnsi="Times New Roman"/>
              <w:smallCaps w:val="0"/>
              <w:u w:val="single"/>
            </w:rPr>
            <w:t>Дегтярьової</w:t>
          </w:r>
          <w:proofErr w:type="spellEnd"/>
          <w:r w:rsidR="007F1998" w:rsidRPr="00251A7E">
            <w:rPr>
              <w:rFonts w:ascii="Times New Roman" w:hAnsi="Times New Roman"/>
              <w:smallCaps w:val="0"/>
              <w:u w:val="single"/>
            </w:rPr>
            <w:t xml:space="preserve"> </w:t>
          </w:r>
          <w:proofErr w:type="spellStart"/>
          <w:r w:rsidR="007F1998" w:rsidRPr="00251A7E">
            <w:rPr>
              <w:rFonts w:ascii="Times New Roman" w:hAnsi="Times New Roman"/>
              <w:smallCaps w:val="0"/>
              <w:u w:val="single"/>
            </w:rPr>
            <w:t>Лариси</w:t>
          </w:r>
          <w:proofErr w:type="spellEnd"/>
        </w:sdtContent>
      </w:sdt>
    </w:p>
    <w:p w:rsidR="00446BBE" w:rsidRPr="004C673A" w:rsidRDefault="00097402">
      <w:pPr>
        <w:pStyle w:val="a6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Подзаголовок"/>
          <w:tag w:val="Подзаголовок"/>
          <w:id w:val="1180833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proofErr w:type="gramStart"/>
          <w:r w:rsidR="003D55FB">
            <w:rPr>
              <w:rFonts w:ascii="Times New Roman" w:hAnsi="Times New Roman" w:cs="Times New Roman"/>
            </w:rPr>
            <w:t>За</w:t>
          </w:r>
          <w:proofErr w:type="gramEnd"/>
          <w:r w:rsidR="003D55FB">
            <w:rPr>
              <w:rFonts w:ascii="Times New Roman" w:hAnsi="Times New Roman" w:cs="Times New Roman"/>
            </w:rPr>
            <w:t xml:space="preserve"> </w:t>
          </w:r>
          <w:proofErr w:type="spellStart"/>
          <w:r w:rsidR="003D55FB">
            <w:rPr>
              <w:rFonts w:ascii="Times New Roman" w:hAnsi="Times New Roman" w:cs="Times New Roman"/>
            </w:rPr>
            <w:t>період</w:t>
          </w:r>
          <w:proofErr w:type="spellEnd"/>
          <w:r w:rsidR="003D55FB">
            <w:rPr>
              <w:rFonts w:ascii="Times New Roman" w:hAnsi="Times New Roman" w:cs="Times New Roman"/>
            </w:rPr>
            <w:t>: 01.11.2015-31.10.2016</w:t>
          </w:r>
        </w:sdtContent>
      </w:sdt>
    </w:p>
    <w:p w:rsidR="007D53E5" w:rsidRPr="007421D1" w:rsidRDefault="007D53E5" w:rsidP="007D53E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421D1">
        <w:rPr>
          <w:rFonts w:ascii="Times New Roman" w:hAnsi="Times New Roman"/>
          <w:b/>
          <w:sz w:val="32"/>
          <w:szCs w:val="32"/>
          <w:lang w:val="uk-UA"/>
        </w:rPr>
        <w:t>КИЇВСЬКА МІСЬКА РАДА</w:t>
      </w:r>
      <w:r w:rsidR="00B05D77" w:rsidRPr="007421D1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7D53E5" w:rsidRPr="00484DD6" w:rsidRDefault="007D53E5" w:rsidP="007D53E5">
      <w:pPr>
        <w:pStyle w:val="afb"/>
        <w:numPr>
          <w:ilvl w:val="0"/>
          <w:numId w:val="12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Депутатська фракція «Солідарність».</w:t>
      </w:r>
    </w:p>
    <w:p w:rsidR="007D53E5" w:rsidRPr="00484DD6" w:rsidRDefault="007D53E5" w:rsidP="007D53E5">
      <w:pPr>
        <w:pStyle w:val="afb"/>
        <w:numPr>
          <w:ilvl w:val="0"/>
          <w:numId w:val="12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Постійна комісія Київської міської ради з питань житлово-комунального господарства та паливно-енергетичного комплексу - Заступник голови.</w:t>
      </w:r>
    </w:p>
    <w:p w:rsidR="007D53E5" w:rsidRDefault="007D53E5" w:rsidP="007D53E5">
      <w:pPr>
        <w:pStyle w:val="afb"/>
        <w:numPr>
          <w:ilvl w:val="0"/>
          <w:numId w:val="12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Була присутня на всіх 18 пленарних засіданнях</w:t>
      </w:r>
      <w:r w:rsidR="00B05D77" w:rsidRPr="00484DD6">
        <w:rPr>
          <w:rFonts w:ascii="Times New Roman" w:hAnsi="Times New Roman"/>
          <w:sz w:val="32"/>
          <w:szCs w:val="32"/>
          <w:lang w:val="uk-UA"/>
        </w:rPr>
        <w:t xml:space="preserve">, та на всіх засіданнях постійної комісії за </w:t>
      </w:r>
      <w:r w:rsidR="007F1998" w:rsidRPr="00484DD6">
        <w:rPr>
          <w:rFonts w:ascii="Times New Roman" w:hAnsi="Times New Roman"/>
          <w:sz w:val="32"/>
          <w:szCs w:val="32"/>
          <w:lang w:val="uk-UA"/>
        </w:rPr>
        <w:t>звіт</w:t>
      </w:r>
      <w:r w:rsidR="00B05D77" w:rsidRPr="00484DD6">
        <w:rPr>
          <w:rFonts w:ascii="Times New Roman" w:hAnsi="Times New Roman"/>
          <w:sz w:val="32"/>
          <w:szCs w:val="32"/>
          <w:lang w:val="uk-UA"/>
        </w:rPr>
        <w:t>ний період.</w:t>
      </w:r>
    </w:p>
    <w:p w:rsidR="00251A7E" w:rsidRDefault="00251A7E" w:rsidP="00C15029">
      <w:pPr>
        <w:pStyle w:val="afb"/>
        <w:numPr>
          <w:ilvl w:val="0"/>
          <w:numId w:val="12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Член комісії </w:t>
      </w:r>
      <w:r w:rsidRPr="00251A7E">
        <w:rPr>
          <w:rFonts w:ascii="Times New Roman" w:hAnsi="Times New Roman"/>
          <w:sz w:val="32"/>
          <w:szCs w:val="32"/>
          <w:lang w:val="uk-UA"/>
        </w:rPr>
        <w:t xml:space="preserve">для проведення конкурсу проектів з реалізації </w:t>
      </w:r>
      <w:proofErr w:type="spellStart"/>
      <w:r w:rsidR="00C15029" w:rsidRPr="00C15029">
        <w:rPr>
          <w:rFonts w:ascii="Times New Roman" w:hAnsi="Times New Roman"/>
          <w:sz w:val="32"/>
          <w:szCs w:val="32"/>
          <w:lang w:val="uk-UA"/>
        </w:rPr>
        <w:t>енергоефективних</w:t>
      </w:r>
      <w:proofErr w:type="spellEnd"/>
      <w:r w:rsidRPr="00251A7E">
        <w:rPr>
          <w:rFonts w:ascii="Times New Roman" w:hAnsi="Times New Roman"/>
          <w:sz w:val="32"/>
          <w:szCs w:val="32"/>
          <w:lang w:val="uk-UA"/>
        </w:rPr>
        <w:t xml:space="preserve"> заходів у житлових будинках міста Києва, в яких створені об’єднання співвласників багатоквартирних будинків, а також у кооперативних будинках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51A7E">
        <w:rPr>
          <w:rFonts w:ascii="Times New Roman" w:hAnsi="Times New Roman"/>
          <w:sz w:val="32"/>
          <w:szCs w:val="32"/>
          <w:lang w:val="uk-UA"/>
        </w:rPr>
        <w:t>.</w:t>
      </w:r>
    </w:p>
    <w:p w:rsidR="00251A7E" w:rsidRDefault="00251A7E" w:rsidP="00251A7E">
      <w:pPr>
        <w:pStyle w:val="afb"/>
        <w:numPr>
          <w:ilvl w:val="0"/>
          <w:numId w:val="12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Член </w:t>
      </w:r>
      <w:r w:rsidRPr="00251A7E">
        <w:rPr>
          <w:rFonts w:ascii="Times New Roman" w:hAnsi="Times New Roman"/>
          <w:sz w:val="32"/>
          <w:szCs w:val="32"/>
          <w:lang w:val="uk-UA"/>
        </w:rPr>
        <w:t>робочої групи по встановленню та введенню в експлуатацію лічильників</w:t>
      </w:r>
      <w:r>
        <w:rPr>
          <w:rFonts w:ascii="Times New Roman" w:hAnsi="Times New Roman"/>
          <w:sz w:val="32"/>
          <w:szCs w:val="32"/>
          <w:lang w:val="uk-UA"/>
        </w:rPr>
        <w:t xml:space="preserve"> обліку теплової енергії та гарячої води в житлових будинках.</w:t>
      </w:r>
    </w:p>
    <w:p w:rsidR="00BD5ECA" w:rsidRPr="00484DD6" w:rsidRDefault="00BD5ECA" w:rsidP="00BD5ECA">
      <w:pPr>
        <w:pStyle w:val="afb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4792140" cy="3593989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ссия 15.09.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54" cy="359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77" w:rsidRDefault="00B05D77" w:rsidP="007421D1">
      <w:pPr>
        <w:pStyle w:val="afb"/>
        <w:jc w:val="center"/>
        <w:rPr>
          <w:sz w:val="32"/>
          <w:szCs w:val="32"/>
          <w:lang w:val="uk-UA"/>
        </w:rPr>
      </w:pPr>
    </w:p>
    <w:p w:rsidR="007421D1" w:rsidRPr="007421D1" w:rsidRDefault="007421D1" w:rsidP="007421D1">
      <w:pPr>
        <w:pStyle w:val="afb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421D1">
        <w:rPr>
          <w:rFonts w:ascii="Times New Roman" w:hAnsi="Times New Roman"/>
          <w:b/>
          <w:sz w:val="32"/>
          <w:szCs w:val="32"/>
          <w:lang w:val="uk-UA"/>
        </w:rPr>
        <w:t>ТЕРИТОРІАЛЬНИЙ ВИБОРЧИЙ ОКРУГ №17</w:t>
      </w:r>
    </w:p>
    <w:p w:rsidR="007421D1" w:rsidRPr="007F1998" w:rsidRDefault="007421D1" w:rsidP="007421D1">
      <w:pPr>
        <w:pStyle w:val="afb"/>
        <w:jc w:val="center"/>
        <w:rPr>
          <w:b/>
          <w:sz w:val="28"/>
          <w:szCs w:val="28"/>
          <w:lang w:val="uk-UA"/>
        </w:rPr>
      </w:pPr>
    </w:p>
    <w:p w:rsidR="007421D1" w:rsidRPr="007F1998" w:rsidRDefault="007421D1" w:rsidP="007421D1">
      <w:pPr>
        <w:pStyle w:val="afb"/>
        <w:jc w:val="center"/>
        <w:rPr>
          <w:rFonts w:ascii="Times New Roman" w:hAnsi="Times New Roman"/>
          <w:sz w:val="32"/>
          <w:szCs w:val="32"/>
          <w:lang w:val="uk-UA"/>
        </w:rPr>
      </w:pPr>
      <w:r w:rsidRPr="007F1998">
        <w:rPr>
          <w:rFonts w:ascii="Times New Roman" w:hAnsi="Times New Roman"/>
          <w:b/>
          <w:sz w:val="32"/>
          <w:szCs w:val="32"/>
          <w:lang w:val="uk-UA"/>
        </w:rPr>
        <w:t>Список адрес, що входять до виборчого округу</w:t>
      </w:r>
      <w:r w:rsidRPr="007F1998">
        <w:rPr>
          <w:rFonts w:ascii="Times New Roman" w:hAnsi="Times New Roman"/>
          <w:sz w:val="32"/>
          <w:szCs w:val="32"/>
          <w:lang w:val="uk-UA"/>
        </w:rPr>
        <w:t>:</w:t>
      </w:r>
    </w:p>
    <w:p w:rsidR="007421D1" w:rsidRPr="007421D1" w:rsidRDefault="007421D1" w:rsidP="007421D1">
      <w:pPr>
        <w:pStyle w:val="afb"/>
        <w:rPr>
          <w:rFonts w:ascii="Times New Roman" w:hAnsi="Times New Roman"/>
          <w:sz w:val="32"/>
          <w:szCs w:val="32"/>
          <w:lang w:val="uk-UA"/>
        </w:rPr>
      </w:pPr>
      <w:r w:rsidRPr="007F1998">
        <w:rPr>
          <w:rFonts w:ascii="Times New Roman" w:hAnsi="Times New Roman"/>
          <w:sz w:val="32"/>
          <w:szCs w:val="32"/>
          <w:lang w:val="uk-UA"/>
        </w:rPr>
        <w:t>м. Київ – вул. Архітектора Вербицького: 4–10А, 12, 14–14В; вул. Декабристів: 6–6Б; вул. Олександра Кошиця: 3Б–7А; вул. Ревуцького: 21–23, 25–36/2; вул. Степана Олійника: 5–7, 11–13; вул. Тростянецька: 2.</w:t>
      </w:r>
    </w:p>
    <w:p w:rsidR="00B05D77" w:rsidRPr="004C673A" w:rsidRDefault="00B05D77" w:rsidP="00B05D77">
      <w:pPr>
        <w:jc w:val="center"/>
        <w:rPr>
          <w:b/>
          <w:sz w:val="32"/>
          <w:szCs w:val="32"/>
          <w:lang w:val="uk-UA"/>
        </w:rPr>
      </w:pPr>
      <w:r w:rsidRPr="007421D1">
        <w:rPr>
          <w:rFonts w:ascii="Times New Roman" w:hAnsi="Times New Roman"/>
          <w:b/>
          <w:sz w:val="32"/>
          <w:szCs w:val="32"/>
          <w:lang w:val="uk-UA"/>
        </w:rPr>
        <w:t>ДЕПУТАТСЬКА ПРИЙМАЛЬНЯ</w:t>
      </w:r>
      <w:r w:rsidRPr="004C673A">
        <w:rPr>
          <w:b/>
          <w:sz w:val="32"/>
          <w:szCs w:val="32"/>
          <w:lang w:val="uk-UA"/>
        </w:rPr>
        <w:t>.</w:t>
      </w:r>
    </w:p>
    <w:p w:rsidR="00B05D77" w:rsidRPr="00484DD6" w:rsidRDefault="004C673A" w:rsidP="004C673A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Адреса:  м. Київ, вул. Архітектора Вербицького, буд.16 кімната 7</w:t>
      </w:r>
      <w:r w:rsidR="007F1998" w:rsidRPr="00484DD6">
        <w:rPr>
          <w:rFonts w:ascii="Times New Roman" w:hAnsi="Times New Roman"/>
          <w:sz w:val="32"/>
          <w:szCs w:val="32"/>
          <w:lang w:val="uk-UA"/>
        </w:rPr>
        <w:t>.</w:t>
      </w:r>
    </w:p>
    <w:p w:rsidR="004C673A" w:rsidRPr="00484DD6" w:rsidRDefault="004C673A" w:rsidP="004C673A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Телефон: 223-06-60</w:t>
      </w:r>
      <w:r w:rsidR="007F1998" w:rsidRPr="00484DD6">
        <w:rPr>
          <w:rFonts w:ascii="Times New Roman" w:hAnsi="Times New Roman"/>
          <w:sz w:val="32"/>
          <w:szCs w:val="32"/>
          <w:lang w:val="uk-UA"/>
        </w:rPr>
        <w:t>.</w:t>
      </w:r>
    </w:p>
    <w:p w:rsidR="007F1998" w:rsidRPr="00484DD6" w:rsidRDefault="004C673A" w:rsidP="007F1998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Години прийому: понеділок, середа, п’ятниця. 10:00  -15:00  (особистий прийом: середа 15:00  - 18:00</w:t>
      </w:r>
      <w:r w:rsidR="007F1998" w:rsidRPr="00484DD6">
        <w:rPr>
          <w:rFonts w:ascii="Times New Roman" w:hAnsi="Times New Roman"/>
          <w:sz w:val="32"/>
          <w:szCs w:val="32"/>
          <w:lang w:val="uk-UA"/>
        </w:rPr>
        <w:t>).</w:t>
      </w:r>
    </w:p>
    <w:p w:rsidR="00484DD6" w:rsidRPr="00484DD6" w:rsidRDefault="00484DD6" w:rsidP="007F1998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За звітний період до моєї гро</w:t>
      </w:r>
      <w:r w:rsidR="00E918D7">
        <w:rPr>
          <w:rFonts w:ascii="Times New Roman" w:hAnsi="Times New Roman"/>
          <w:sz w:val="32"/>
          <w:szCs w:val="32"/>
          <w:lang w:val="uk-UA"/>
        </w:rPr>
        <w:t>мадської приймальні звернулося 747</w:t>
      </w:r>
      <w:r w:rsidRPr="00484DD6">
        <w:rPr>
          <w:rFonts w:ascii="Times New Roman" w:hAnsi="Times New Roman"/>
          <w:sz w:val="32"/>
          <w:szCs w:val="32"/>
          <w:lang w:val="uk-UA"/>
        </w:rPr>
        <w:t xml:space="preserve"> громадян.</w:t>
      </w:r>
    </w:p>
    <w:p w:rsidR="00484DD6" w:rsidRPr="00484DD6" w:rsidRDefault="00484DD6" w:rsidP="007F1998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484DD6">
        <w:rPr>
          <w:rFonts w:ascii="Times New Roman" w:hAnsi="Times New Roman"/>
          <w:sz w:val="32"/>
          <w:szCs w:val="32"/>
          <w:lang w:val="uk-UA"/>
        </w:rPr>
        <w:t>За результатами звернень громадян написано 118 депутатських звернень.</w:t>
      </w:r>
    </w:p>
    <w:p w:rsidR="00484DD6" w:rsidRPr="00C36F48" w:rsidRDefault="00484DD6" w:rsidP="00D14776">
      <w:pPr>
        <w:pStyle w:val="afb"/>
        <w:numPr>
          <w:ilvl w:val="0"/>
          <w:numId w:val="13"/>
        </w:numPr>
        <w:rPr>
          <w:sz w:val="32"/>
          <w:szCs w:val="32"/>
          <w:lang w:val="uk-UA"/>
        </w:rPr>
      </w:pPr>
      <w:r w:rsidRPr="00806F06">
        <w:rPr>
          <w:rFonts w:ascii="Times New Roman" w:hAnsi="Times New Roman"/>
          <w:sz w:val="32"/>
          <w:szCs w:val="32"/>
          <w:lang w:val="uk-UA"/>
        </w:rPr>
        <w:t xml:space="preserve">Надано </w:t>
      </w:r>
      <w:r w:rsidR="00FC5CE3" w:rsidRPr="00806F06">
        <w:rPr>
          <w:rFonts w:ascii="Times New Roman" w:hAnsi="Times New Roman"/>
          <w:sz w:val="32"/>
          <w:szCs w:val="32"/>
          <w:lang w:val="uk-UA"/>
        </w:rPr>
        <w:t xml:space="preserve">матеріальну допомогу </w:t>
      </w:r>
      <w:r w:rsidRPr="00806F06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FC5CE3" w:rsidRPr="00806F06">
        <w:rPr>
          <w:rFonts w:ascii="Times New Roman" w:hAnsi="Times New Roman"/>
          <w:sz w:val="32"/>
          <w:szCs w:val="32"/>
          <w:lang w:val="uk-UA"/>
        </w:rPr>
        <w:t>63</w:t>
      </w:r>
      <w:r w:rsidRPr="00806F06">
        <w:rPr>
          <w:rFonts w:ascii="Times New Roman" w:hAnsi="Times New Roman"/>
          <w:sz w:val="32"/>
          <w:szCs w:val="32"/>
          <w:lang w:val="uk-UA"/>
        </w:rPr>
        <w:t xml:space="preserve"> особам на загальну суму </w:t>
      </w:r>
      <w:r w:rsidR="00FC5CE3" w:rsidRPr="00806F06">
        <w:rPr>
          <w:rFonts w:ascii="Times New Roman" w:hAnsi="Times New Roman"/>
          <w:sz w:val="32"/>
          <w:szCs w:val="32"/>
          <w:lang w:val="uk-UA"/>
        </w:rPr>
        <w:t>88030</w:t>
      </w:r>
      <w:r w:rsidRPr="00806F06">
        <w:rPr>
          <w:rFonts w:ascii="Times New Roman" w:hAnsi="Times New Roman"/>
          <w:sz w:val="32"/>
          <w:szCs w:val="32"/>
          <w:lang w:val="uk-UA"/>
        </w:rPr>
        <w:t xml:space="preserve"> грн. Підготовлені документи на </w:t>
      </w:r>
      <w:r w:rsidR="00806F06" w:rsidRPr="00806F06">
        <w:rPr>
          <w:rFonts w:ascii="Times New Roman" w:hAnsi="Times New Roman"/>
          <w:sz w:val="32"/>
          <w:szCs w:val="32"/>
          <w:lang w:val="uk-UA"/>
        </w:rPr>
        <w:t xml:space="preserve">54 особи на суму </w:t>
      </w:r>
      <w:r w:rsidR="00D14776">
        <w:rPr>
          <w:rFonts w:ascii="Times New Roman" w:hAnsi="Times New Roman"/>
          <w:sz w:val="32"/>
          <w:szCs w:val="32"/>
          <w:lang w:val="uk-UA"/>
        </w:rPr>
        <w:t xml:space="preserve">70214 </w:t>
      </w:r>
      <w:r w:rsidR="00D14776" w:rsidRPr="00D14776">
        <w:rPr>
          <w:rFonts w:ascii="Times New Roman" w:hAnsi="Times New Roman"/>
          <w:sz w:val="32"/>
          <w:szCs w:val="32"/>
          <w:lang w:val="uk-UA"/>
        </w:rPr>
        <w:t>грн.</w:t>
      </w:r>
    </w:p>
    <w:p w:rsidR="00BD5ECA" w:rsidRDefault="00A65D91" w:rsidP="00CD74AC">
      <w:pPr>
        <w:pStyle w:val="afb"/>
        <w:ind w:left="1070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85854" cy="403926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34a7c27b39a2ddceac7e1b3ddd9e2328a64a4e560522a792f5ed4376ad2c7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09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AC" w:rsidRPr="00CD74AC" w:rsidRDefault="00CD74AC" w:rsidP="00CD74AC">
      <w:pPr>
        <w:pStyle w:val="afb"/>
        <w:ind w:left="1070"/>
        <w:jc w:val="center"/>
        <w:rPr>
          <w:sz w:val="32"/>
          <w:szCs w:val="32"/>
          <w:lang w:val="uk-UA"/>
        </w:rPr>
      </w:pPr>
    </w:p>
    <w:p w:rsidR="005676A3" w:rsidRPr="00D05085" w:rsidRDefault="005676A3" w:rsidP="005676A3">
      <w:pPr>
        <w:pStyle w:val="afb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ГРОМАДСЬКА </w:t>
      </w:r>
      <w:r w:rsidR="00BD5ECA"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>ДІЯЛЬНІСТЬ.</w:t>
      </w:r>
    </w:p>
    <w:p w:rsidR="005676A3" w:rsidRDefault="005676A3" w:rsidP="005676A3">
      <w:pPr>
        <w:pStyle w:val="afb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484DD6" w:rsidRPr="00D05085" w:rsidRDefault="005676A3" w:rsidP="00484DD6">
      <w:pPr>
        <w:pStyle w:val="afb"/>
        <w:numPr>
          <w:ilvl w:val="0"/>
          <w:numId w:val="13"/>
        </w:numPr>
        <w:rPr>
          <w:sz w:val="32"/>
          <w:szCs w:val="32"/>
          <w:lang w:val="uk-UA"/>
        </w:rPr>
      </w:pPr>
      <w:r w:rsidRPr="00D05085">
        <w:rPr>
          <w:rFonts w:ascii="Times New Roman" w:hAnsi="Times New Roman"/>
          <w:sz w:val="32"/>
          <w:szCs w:val="32"/>
          <w:lang w:val="uk-UA"/>
        </w:rPr>
        <w:t xml:space="preserve">Створена громадська організація </w:t>
      </w:r>
      <w:r w:rsidRPr="00BF77D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«Солідарність жінок»,</w:t>
      </w:r>
      <w:r w:rsidRPr="00BF77DD">
        <w:rPr>
          <w:rFonts w:ascii="Times New Roman" w:hAnsi="Times New Roman"/>
          <w:color w:val="FF0000"/>
          <w:sz w:val="32"/>
          <w:szCs w:val="32"/>
          <w:lang w:val="uk-UA"/>
        </w:rPr>
        <w:t xml:space="preserve"> </w:t>
      </w:r>
      <w:r w:rsidR="007F1EBB" w:rsidRPr="00D05085">
        <w:rPr>
          <w:rFonts w:ascii="Times New Roman" w:hAnsi="Times New Roman"/>
          <w:sz w:val="32"/>
          <w:szCs w:val="32"/>
          <w:lang w:val="uk-UA"/>
        </w:rPr>
        <w:t>одним з напрямків роботи якої є</w:t>
      </w:r>
      <w:r w:rsidR="007F1EBB" w:rsidRPr="00D05085">
        <w:rPr>
          <w:rFonts w:ascii="Times New Roman" w:hAnsi="Times New Roman"/>
          <w:color w:val="auto"/>
          <w:sz w:val="32"/>
          <w:szCs w:val="32"/>
          <w:lang w:val="uk-UA"/>
        </w:rPr>
        <w:t xml:space="preserve">: </w:t>
      </w:r>
      <w:r w:rsidR="00D05085" w:rsidRPr="00D05085">
        <w:rPr>
          <w:lang w:val="uk-UA"/>
        </w:rPr>
        <w:t xml:space="preserve"> </w:t>
      </w:r>
      <w:r w:rsidR="00D05085" w:rsidRPr="00C5387E">
        <w:rPr>
          <w:rFonts w:ascii="Times New Roman" w:hAnsi="Times New Roman"/>
          <w:sz w:val="32"/>
          <w:szCs w:val="32"/>
          <w:lang w:val="uk-UA"/>
        </w:rPr>
        <w:t>утвердження принци</w:t>
      </w:r>
      <w:r w:rsidR="00810CC7" w:rsidRPr="00C5387E">
        <w:rPr>
          <w:rFonts w:ascii="Times New Roman" w:hAnsi="Times New Roman"/>
          <w:sz w:val="32"/>
          <w:szCs w:val="32"/>
          <w:lang w:val="uk-UA"/>
        </w:rPr>
        <w:t xml:space="preserve">пів гендерної рівності, </w:t>
      </w:r>
      <w:r w:rsidR="00D05085" w:rsidRPr="00C5387E">
        <w:rPr>
          <w:rFonts w:ascii="Times New Roman" w:hAnsi="Times New Roman"/>
          <w:sz w:val="32"/>
          <w:szCs w:val="32"/>
          <w:lang w:val="uk-UA"/>
        </w:rPr>
        <w:t>підвищення соціального статусу ж</w:t>
      </w:r>
      <w:r w:rsidR="00810CC7" w:rsidRPr="00C5387E">
        <w:rPr>
          <w:rFonts w:ascii="Times New Roman" w:hAnsi="Times New Roman"/>
          <w:sz w:val="32"/>
          <w:szCs w:val="32"/>
          <w:lang w:val="uk-UA"/>
        </w:rPr>
        <w:t xml:space="preserve">інок в українському суспільстві, </w:t>
      </w:r>
      <w:r w:rsidR="00D05085" w:rsidRPr="00C5387E">
        <w:rPr>
          <w:rFonts w:ascii="Times New Roman" w:hAnsi="Times New Roman"/>
          <w:sz w:val="32"/>
          <w:szCs w:val="32"/>
          <w:lang w:val="uk-UA"/>
        </w:rPr>
        <w:t xml:space="preserve">сприяння активізації участі жінок у громадсько-політичному житті, збільшення їх представництва в органах державної влади. </w:t>
      </w:r>
      <w:bookmarkStart w:id="0" w:name="_GoBack"/>
      <w:bookmarkEnd w:id="0"/>
    </w:p>
    <w:p w:rsidR="00B05D77" w:rsidRPr="00D05085" w:rsidRDefault="00B05D77" w:rsidP="00B05D77">
      <w:pPr>
        <w:pStyle w:val="afb"/>
        <w:rPr>
          <w:sz w:val="32"/>
          <w:szCs w:val="32"/>
          <w:lang w:val="uk-UA"/>
        </w:rPr>
      </w:pPr>
    </w:p>
    <w:p w:rsidR="004C673A" w:rsidRPr="00D05085" w:rsidRDefault="00BF1C8A" w:rsidP="007421D1">
      <w:pPr>
        <w:pStyle w:val="afb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>РЕМОНТ У</w:t>
      </w:r>
      <w:r w:rsidR="00484DD6"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ЖИТЛОВИХ БУДИНКАХ</w:t>
      </w:r>
      <w:r w:rsidR="00674B46"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ТА ОБЛАШТУВАННЯ </w:t>
      </w:r>
      <w:r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 ПРИБУДИНКОВИХ ТЕРИТОРІЙ</w:t>
      </w:r>
      <w:r w:rsidR="00BD5ECA" w:rsidRPr="00D05085">
        <w:rPr>
          <w:rFonts w:ascii="Times New Roman" w:hAnsi="Times New Roman"/>
          <w:b/>
          <w:sz w:val="32"/>
          <w:szCs w:val="32"/>
          <w:u w:val="single"/>
          <w:lang w:val="uk-UA"/>
        </w:rPr>
        <w:t>.</w:t>
      </w:r>
    </w:p>
    <w:p w:rsidR="00B55CE6" w:rsidRDefault="00B55CE6" w:rsidP="007421D1">
      <w:pPr>
        <w:pStyle w:val="afb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B55CE6" w:rsidRPr="009D57AD" w:rsidRDefault="00B55CE6" w:rsidP="007421D1">
      <w:pPr>
        <w:pStyle w:val="afb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Капітальний ремонт сходових клітин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B55CE6" w:rsidRP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27.</w:t>
      </w:r>
    </w:p>
    <w:p w:rsid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29.</w:t>
      </w:r>
    </w:p>
    <w:p w:rsidR="00B55CE6" w:rsidRP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35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B55CE6" w:rsidRPr="00B55CE6" w:rsidRDefault="00B55CE6" w:rsidP="00B55CE6">
      <w:pPr>
        <w:pStyle w:val="afb"/>
        <w:rPr>
          <w:rFonts w:ascii="Times New Roman" w:hAnsi="Times New Roman"/>
          <w:sz w:val="32"/>
          <w:szCs w:val="32"/>
          <w:lang w:val="uk-UA"/>
        </w:rPr>
      </w:pPr>
    </w:p>
    <w:p w:rsidR="00B55CE6" w:rsidRPr="009D57AD" w:rsidRDefault="00B55CE6" w:rsidP="00B55CE6">
      <w:pPr>
        <w:pStyle w:val="afb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Поточний ремонт сходових клітин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B55CE6" w:rsidRP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t>Вул. Ревуцького, 21.</w:t>
      </w:r>
    </w:p>
    <w:p w:rsidR="00B55CE6" w:rsidRP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23.</w:t>
      </w:r>
    </w:p>
    <w:p w:rsidR="00B55CE6" w:rsidRP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6-а (4 під’їзд).</w:t>
      </w:r>
    </w:p>
    <w:p w:rsidR="00B55CE6" w:rsidRPr="00B55CE6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14-в (2 під’їзд).</w:t>
      </w:r>
    </w:p>
    <w:p w:rsidR="00B55CE6" w:rsidRPr="00A65D91" w:rsidRDefault="00B55CE6" w:rsidP="00B55CE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4-а (3 під’їзд)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A65D91" w:rsidRPr="00B55CE6" w:rsidRDefault="00A65D91" w:rsidP="00A65D91">
      <w:pPr>
        <w:pStyle w:val="afb"/>
        <w:ind w:left="1070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703443" cy="1802295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38" cy="18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388150" cy="1791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82" cy="17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E6" w:rsidRPr="009D57AD" w:rsidRDefault="00B55CE6" w:rsidP="00B55CE6">
      <w:pPr>
        <w:pStyle w:val="afb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Капітальний ремонт вхідних груп</w:t>
      </w:r>
      <w:r w:rsidR="007C023E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у будинках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B55CE6" w:rsidRPr="007C023E" w:rsidRDefault="007C023E" w:rsidP="005676A3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 w:rsidR="00BD5ECA">
        <w:rPr>
          <w:rFonts w:ascii="Times New Roman" w:hAnsi="Times New Roman"/>
          <w:sz w:val="32"/>
          <w:szCs w:val="32"/>
          <w:lang w:val="uk-UA"/>
        </w:rPr>
        <w:t>. Ревуцького, 27.</w:t>
      </w:r>
    </w:p>
    <w:p w:rsidR="007C023E" w:rsidRPr="00B55CE6" w:rsidRDefault="007C023E" w:rsidP="007C023E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35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B55CE6" w:rsidRPr="009D57AD" w:rsidRDefault="007F1EBB" w:rsidP="00B55CE6">
      <w:pPr>
        <w:pStyle w:val="afb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Ремонт покрівлі</w:t>
      </w:r>
      <w:r w:rsidR="00B04B4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та </w:t>
      </w:r>
      <w:proofErr w:type="spellStart"/>
      <w:r w:rsidR="00B04B4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міжпанельних</w:t>
      </w:r>
      <w:proofErr w:type="spellEnd"/>
      <w:r w:rsidR="00B04B4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стиків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6D6B6C" w:rsidRPr="006D6B6C" w:rsidRDefault="006D6B6C" w:rsidP="006D6B6C">
      <w:pPr>
        <w:pStyle w:val="afb"/>
        <w:numPr>
          <w:ilvl w:val="1"/>
          <w:numId w:val="13"/>
        </w:numPr>
        <w:rPr>
          <w:rFonts w:ascii="Times New Roman" w:hAnsi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Капітальний ремонт покрівлі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7F1EBB" w:rsidRPr="00B55CE6" w:rsidRDefault="007C023E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8-а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B04B4A" w:rsidRPr="00674B46" w:rsidRDefault="00B04B4A" w:rsidP="00B04B4A">
      <w:pPr>
        <w:pStyle w:val="afb"/>
        <w:numPr>
          <w:ilvl w:val="1"/>
          <w:numId w:val="13"/>
        </w:numPr>
        <w:rPr>
          <w:rFonts w:ascii="Times New Roman" w:hAnsi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Поточний ремонт покрівлі та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міжпанельних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стиків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674B46" w:rsidRPr="007C023E" w:rsidRDefault="00674B46" w:rsidP="004D6879">
      <w:pPr>
        <w:pStyle w:val="afb"/>
        <w:numPr>
          <w:ilvl w:val="0"/>
          <w:numId w:val="13"/>
        </w:numPr>
        <w:ind w:left="1134" w:hanging="283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27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674B46" w:rsidRPr="007C023E" w:rsidRDefault="00674B46" w:rsidP="004D6879">
      <w:pPr>
        <w:pStyle w:val="afb"/>
        <w:numPr>
          <w:ilvl w:val="0"/>
          <w:numId w:val="13"/>
        </w:numPr>
        <w:ind w:left="1134" w:hanging="283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29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3C6B47" w:rsidRPr="003C6B47" w:rsidRDefault="00674B46" w:rsidP="004D6879">
      <w:pPr>
        <w:pStyle w:val="afb"/>
        <w:numPr>
          <w:ilvl w:val="0"/>
          <w:numId w:val="13"/>
        </w:numPr>
        <w:ind w:left="1134" w:hanging="283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29-а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3C6B47" w:rsidRDefault="003C6B47" w:rsidP="004D6879">
      <w:pPr>
        <w:pStyle w:val="afb"/>
        <w:numPr>
          <w:ilvl w:val="0"/>
          <w:numId w:val="13"/>
        </w:numPr>
        <w:ind w:left="1134" w:hanging="283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35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36F48" w:rsidRDefault="00C36F48" w:rsidP="00C36F48">
      <w:pPr>
        <w:pStyle w:val="afb"/>
        <w:ind w:left="1134"/>
        <w:rPr>
          <w:rFonts w:ascii="Times New Roman" w:hAnsi="Times New Roman"/>
          <w:sz w:val="32"/>
          <w:szCs w:val="32"/>
          <w:lang w:val="uk-UA"/>
        </w:rPr>
      </w:pPr>
    </w:p>
    <w:p w:rsidR="00C36F48" w:rsidRPr="003C6B47" w:rsidRDefault="00C36F48" w:rsidP="00C36F48">
      <w:pPr>
        <w:pStyle w:val="afb"/>
        <w:ind w:left="1134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710725" cy="278295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066" cy="278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46" w:rsidRPr="00674B46" w:rsidRDefault="00674B46" w:rsidP="003C6B47">
      <w:pPr>
        <w:pStyle w:val="afb"/>
        <w:rPr>
          <w:rFonts w:ascii="Times New Roman" w:hAnsi="Times New Roman"/>
          <w:b/>
          <w:sz w:val="32"/>
          <w:szCs w:val="32"/>
          <w:lang w:val="uk-UA"/>
        </w:rPr>
      </w:pPr>
    </w:p>
    <w:p w:rsidR="007F1EBB" w:rsidRPr="007C023E" w:rsidRDefault="007F1EBB" w:rsidP="007C023E">
      <w:pPr>
        <w:pStyle w:val="afb"/>
        <w:rPr>
          <w:rFonts w:ascii="Times New Roman" w:hAnsi="Times New Roman"/>
          <w:b/>
          <w:sz w:val="32"/>
          <w:szCs w:val="32"/>
          <w:lang w:val="uk-UA"/>
        </w:rPr>
      </w:pPr>
    </w:p>
    <w:p w:rsidR="007F1998" w:rsidRPr="009D57AD" w:rsidRDefault="007C023E" w:rsidP="00B55CE6">
      <w:pPr>
        <w:pStyle w:val="afb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Заміна поштових скриньок на нові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7F1EBB" w:rsidRPr="007C023E" w:rsidRDefault="007C023E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21</w:t>
      </w:r>
      <w:r w:rsidR="009D57AD">
        <w:rPr>
          <w:rFonts w:ascii="Times New Roman" w:hAnsi="Times New Roman"/>
          <w:sz w:val="32"/>
          <w:szCs w:val="32"/>
          <w:lang w:val="uk-UA"/>
        </w:rPr>
        <w:t xml:space="preserve"> -112 шт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7C023E" w:rsidRPr="00C36F48" w:rsidRDefault="007C023E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29</w:t>
      </w:r>
      <w:r w:rsidR="009D57AD">
        <w:rPr>
          <w:rFonts w:ascii="Times New Roman" w:hAnsi="Times New Roman"/>
          <w:sz w:val="32"/>
          <w:szCs w:val="32"/>
          <w:lang w:val="uk-UA"/>
        </w:rPr>
        <w:t xml:space="preserve"> - 252 шт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36F48" w:rsidRDefault="00C36F48" w:rsidP="00C36F48">
      <w:pPr>
        <w:pStyle w:val="afb"/>
        <w:ind w:left="1134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289670" cy="4436827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21-1538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118" cy="44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BB" w:rsidRPr="00674B46" w:rsidRDefault="007F1EBB" w:rsidP="007F1EBB">
      <w:pPr>
        <w:tabs>
          <w:tab w:val="left" w:pos="1089"/>
        </w:tabs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ab/>
      </w:r>
      <w:r w:rsidR="007C023E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Поточний ремонт асфальтного покриття </w:t>
      </w:r>
      <w:proofErr w:type="spellStart"/>
      <w:r w:rsidR="00076246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між</w:t>
      </w:r>
      <w:r w:rsidR="007C023E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будинкових</w:t>
      </w:r>
      <w:proofErr w:type="spellEnd"/>
      <w:r w:rsidR="007C023E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проїздів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  <w:r w:rsidR="007C023E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</w:t>
      </w:r>
    </w:p>
    <w:p w:rsidR="00076246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Декабристів, 6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36/2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Кошиця, 7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7F1EBB" w:rsidRPr="00076246" w:rsidRDefault="00076246" w:rsidP="004D6879">
      <w:pPr>
        <w:pStyle w:val="afb"/>
        <w:numPr>
          <w:ilvl w:val="0"/>
          <w:numId w:val="13"/>
        </w:numPr>
        <w:tabs>
          <w:tab w:val="left" w:pos="1089"/>
        </w:tabs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9-г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Pr="007C023E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Кошиця, 4,4-а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Pr="009D57AD" w:rsidRDefault="00076246" w:rsidP="00076246">
      <w:pPr>
        <w:pStyle w:val="afb"/>
        <w:tabs>
          <w:tab w:val="left" w:pos="1089"/>
        </w:tabs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Капітальний ремонт асфальтного покриття</w:t>
      </w:r>
      <w:r w:rsidR="002B1C00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вулиць,</w:t>
      </w: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</w:t>
      </w:r>
      <w:proofErr w:type="spellStart"/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міжбудинкових</w:t>
      </w:r>
      <w:proofErr w:type="spellEnd"/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проїздів та пішохідних зон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076246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 w:rsidR="002B1C00">
        <w:rPr>
          <w:rFonts w:ascii="Times New Roman" w:hAnsi="Times New Roman"/>
          <w:sz w:val="32"/>
          <w:szCs w:val="32"/>
          <w:lang w:val="uk-UA"/>
        </w:rPr>
        <w:t>. Ревуцького (від просп. М. Бажана до вул.</w:t>
      </w:r>
      <w:r w:rsidR="00BD5ECA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2B1C00">
        <w:rPr>
          <w:rFonts w:ascii="Times New Roman" w:hAnsi="Times New Roman"/>
          <w:sz w:val="32"/>
          <w:szCs w:val="32"/>
          <w:lang w:val="uk-UA"/>
        </w:rPr>
        <w:t>Тростянецька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Pr="00076246" w:rsidRDefault="00076246" w:rsidP="004D6879">
      <w:pPr>
        <w:pStyle w:val="afb"/>
        <w:numPr>
          <w:ilvl w:val="0"/>
          <w:numId w:val="13"/>
        </w:numPr>
        <w:tabs>
          <w:tab w:val="left" w:pos="1089"/>
        </w:tabs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14,14-а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Default="00076246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lastRenderedPageBreak/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36/2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76246" w:rsidRPr="004F7C1F" w:rsidRDefault="004D6879" w:rsidP="004D6879">
      <w:pPr>
        <w:pStyle w:val="afb"/>
        <w:numPr>
          <w:ilvl w:val="0"/>
          <w:numId w:val="13"/>
        </w:numPr>
        <w:ind w:hanging="219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76246" w:rsidRPr="00B55CE6">
        <w:rPr>
          <w:rFonts w:ascii="Times New Roman" w:hAnsi="Times New Roman"/>
          <w:sz w:val="32"/>
          <w:szCs w:val="32"/>
          <w:lang w:val="uk-UA"/>
        </w:rPr>
        <w:t>Вул</w:t>
      </w:r>
      <w:r w:rsidR="00076246">
        <w:rPr>
          <w:rFonts w:ascii="Times New Roman" w:hAnsi="Times New Roman"/>
          <w:sz w:val="32"/>
          <w:szCs w:val="32"/>
          <w:lang w:val="uk-UA"/>
        </w:rPr>
        <w:t>. Ревуцького, 29,29-а,29-б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4F7C1F" w:rsidRPr="004F7C1F" w:rsidRDefault="004F7C1F" w:rsidP="004F7C1F">
      <w:pPr>
        <w:pStyle w:val="afb"/>
        <w:ind w:left="1070"/>
        <w:rPr>
          <w:rFonts w:ascii="Times New Roman" w:hAnsi="Times New Roman"/>
          <w:b/>
          <w:sz w:val="32"/>
          <w:szCs w:val="32"/>
          <w:lang w:val="uk-UA"/>
        </w:rPr>
      </w:pPr>
    </w:p>
    <w:p w:rsidR="004F7C1F" w:rsidRPr="000839EE" w:rsidRDefault="004F7C1F" w:rsidP="004F7C1F">
      <w:pPr>
        <w:pStyle w:val="afb"/>
        <w:ind w:left="1070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523295" cy="18924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295" cy="18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512617" cy="1884401"/>
            <wp:effectExtent l="0" t="0" r="254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17" cy="18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BB" w:rsidRPr="009D57AD" w:rsidRDefault="00CB19D4" w:rsidP="007F1EBB">
      <w:pPr>
        <w:ind w:firstLine="720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Дитячі майданчики</w:t>
      </w:r>
    </w:p>
    <w:p w:rsidR="00CB19D4" w:rsidRPr="002B1C00" w:rsidRDefault="00BD5ECA" w:rsidP="00D50ED8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Встановлено 2 нові сучасні дитячі майданчики</w:t>
      </w:r>
      <w:r w:rsidR="009D57AD">
        <w:rPr>
          <w:rFonts w:ascii="Times New Roman" w:hAnsi="Times New Roman"/>
          <w:b/>
          <w:sz w:val="32"/>
          <w:szCs w:val="32"/>
          <w:lang w:val="uk-UA"/>
        </w:rPr>
        <w:t>:</w:t>
      </w:r>
    </w:p>
    <w:p w:rsidR="002B1C00" w:rsidRPr="002B1C00" w:rsidRDefault="002B1C00" w:rsidP="002B1C00">
      <w:pPr>
        <w:pStyle w:val="afb"/>
        <w:numPr>
          <w:ilvl w:val="0"/>
          <w:numId w:val="14"/>
        </w:numPr>
        <w:rPr>
          <w:rFonts w:ascii="Times New Roman" w:hAnsi="Times New Roman"/>
          <w:sz w:val="32"/>
          <w:szCs w:val="32"/>
          <w:lang w:val="uk-UA"/>
        </w:rPr>
      </w:pPr>
      <w:r w:rsidRPr="002B1C00">
        <w:rPr>
          <w:rFonts w:ascii="Times New Roman" w:hAnsi="Times New Roman"/>
          <w:sz w:val="32"/>
          <w:szCs w:val="32"/>
          <w:lang w:val="uk-UA"/>
        </w:rPr>
        <w:t>Вул. Декабристів, 6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Default="002B1C00" w:rsidP="002B1C00">
      <w:pPr>
        <w:pStyle w:val="afb"/>
        <w:numPr>
          <w:ilvl w:val="0"/>
          <w:numId w:val="14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С.Олійника, 11</w:t>
      </w:r>
    </w:p>
    <w:p w:rsidR="00CB19D4" w:rsidRDefault="002B1C00" w:rsidP="002B1C00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</w:t>
      </w:r>
      <w:r w:rsidRPr="002B1C00">
        <w:rPr>
          <w:rFonts w:ascii="Times New Roman" w:hAnsi="Times New Roman"/>
          <w:b/>
          <w:sz w:val="32"/>
          <w:szCs w:val="32"/>
          <w:lang w:val="uk-UA"/>
        </w:rPr>
        <w:t xml:space="preserve">становлено елементи дитячих та спортивних майданчиків – 18 </w:t>
      </w:r>
      <w:proofErr w:type="spellStart"/>
      <w:r w:rsidRPr="002B1C00">
        <w:rPr>
          <w:rFonts w:ascii="Times New Roman" w:hAnsi="Times New Roman"/>
          <w:b/>
          <w:sz w:val="32"/>
          <w:szCs w:val="32"/>
          <w:lang w:val="uk-UA"/>
        </w:rPr>
        <w:t>шт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за</w:t>
      </w:r>
      <w:proofErr w:type="spellEnd"/>
      <w:r w:rsidR="00996B0D">
        <w:rPr>
          <w:rFonts w:ascii="Times New Roman" w:hAnsi="Times New Roman"/>
          <w:b/>
          <w:sz w:val="32"/>
          <w:szCs w:val="32"/>
          <w:lang w:val="uk-UA"/>
        </w:rPr>
        <w:t xml:space="preserve"> адресами:</w:t>
      </w:r>
    </w:p>
    <w:p w:rsidR="002B1C00" w:rsidRPr="00076246" w:rsidRDefault="002B1C00" w:rsidP="002B1C00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14-в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2B1C00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8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2B1C00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2B1C00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10-а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2B1C00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B55CE6" w:rsidRDefault="002B1C00" w:rsidP="002B1C00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35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Default="004D6879" w:rsidP="004D6879">
      <w:pPr>
        <w:pStyle w:val="afb"/>
        <w:numPr>
          <w:ilvl w:val="0"/>
          <w:numId w:val="13"/>
        </w:numPr>
        <w:ind w:left="993" w:firstLine="6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  </w:t>
      </w:r>
      <w:r w:rsidR="006D6B6C" w:rsidRPr="006D6B6C">
        <w:rPr>
          <w:rFonts w:ascii="Times New Roman" w:hAnsi="Times New Roman"/>
          <w:b/>
          <w:sz w:val="32"/>
          <w:szCs w:val="32"/>
          <w:lang w:val="uk-UA"/>
        </w:rPr>
        <w:t>Проведено частковий ремонт та пофарбовано 9 дитячих майданчиків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 xml:space="preserve"> за адресами:</w:t>
      </w:r>
    </w:p>
    <w:p w:rsidR="006D6B6C" w:rsidRPr="00076246" w:rsidRDefault="006D6B6C" w:rsidP="006D6B6C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Pr="00076246" w:rsidRDefault="006D6B6C" w:rsidP="006D6B6C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6-а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Pr="00076246" w:rsidRDefault="006D6B6C" w:rsidP="006D6B6C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10-а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Pr="00076246" w:rsidRDefault="006D6B6C" w:rsidP="006D6B6C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8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Pr="00076246" w:rsidRDefault="006D6B6C" w:rsidP="006D6B6C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14-в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Pr="00B55CE6" w:rsidRDefault="006D6B6C" w:rsidP="006D6B6C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35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Pr="00B55CE6" w:rsidRDefault="006D6B6C" w:rsidP="006D6B6C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29-б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Default="006D6B6C" w:rsidP="006D6B6C">
      <w:pPr>
        <w:pStyle w:val="afb"/>
        <w:numPr>
          <w:ilvl w:val="0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Кошиця,4-а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D6B6C" w:rsidRDefault="006D6B6C" w:rsidP="006D6B6C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30/1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74B46" w:rsidRDefault="006B74AB" w:rsidP="00674B46">
      <w:pPr>
        <w:pStyle w:val="afb"/>
        <w:ind w:left="1080"/>
        <w:rPr>
          <w:rFonts w:ascii="Times New Roman" w:hAnsi="Times New Roman"/>
          <w:b/>
          <w:sz w:val="32"/>
          <w:szCs w:val="32"/>
          <w:lang w:val="uk-UA"/>
        </w:rPr>
      </w:pPr>
      <w:r w:rsidRPr="006B74AB">
        <w:rPr>
          <w:rFonts w:ascii="Times New Roman" w:hAnsi="Times New Roman"/>
          <w:b/>
          <w:sz w:val="32"/>
          <w:szCs w:val="32"/>
          <w:lang w:val="uk-UA"/>
        </w:rPr>
        <w:lastRenderedPageBreak/>
        <w:t>•</w:t>
      </w:r>
      <w:r w:rsidRPr="006B74AB">
        <w:rPr>
          <w:rFonts w:ascii="Times New Roman" w:hAnsi="Times New Roman"/>
          <w:b/>
          <w:sz w:val="32"/>
          <w:szCs w:val="32"/>
          <w:lang w:val="uk-UA"/>
        </w:rPr>
        <w:tab/>
      </w:r>
      <w:r>
        <w:rPr>
          <w:rFonts w:ascii="Times New Roman" w:hAnsi="Times New Roman"/>
          <w:b/>
          <w:sz w:val="32"/>
          <w:szCs w:val="32"/>
          <w:lang w:val="uk-UA"/>
        </w:rPr>
        <w:t>Найближчим часом будуть встановлені  нові сучасні дитячі майданчики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 xml:space="preserve"> за адресами:</w:t>
      </w:r>
    </w:p>
    <w:p w:rsidR="006B74AB" w:rsidRDefault="006B74AB" w:rsidP="006B74AB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30/1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B74AB" w:rsidRDefault="006B74AB" w:rsidP="006B74AB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23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B74AB" w:rsidRPr="006B74AB" w:rsidRDefault="006B74AB" w:rsidP="00674B46">
      <w:pPr>
        <w:pStyle w:val="afb"/>
        <w:ind w:left="1080"/>
        <w:rPr>
          <w:rFonts w:ascii="Times New Roman" w:hAnsi="Times New Roman"/>
          <w:b/>
          <w:sz w:val="32"/>
          <w:szCs w:val="32"/>
          <w:lang w:val="uk-UA"/>
        </w:rPr>
      </w:pPr>
    </w:p>
    <w:p w:rsidR="00674B46" w:rsidRPr="009D57AD" w:rsidRDefault="00674B46" w:rsidP="00674B46">
      <w:pPr>
        <w:ind w:firstLine="720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Спортивні майданчики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1138A3" w:rsidRDefault="001138A3" w:rsidP="001138A3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Встановлені нові сучасні спортивні майданчики «</w:t>
      </w:r>
      <w:r w:rsidRPr="001138A3">
        <w:rPr>
          <w:rFonts w:ascii="Times New Roman" w:hAnsi="Times New Roman"/>
          <w:b/>
          <w:sz w:val="32"/>
          <w:szCs w:val="32"/>
          <w:lang w:val="uk-UA"/>
        </w:rPr>
        <w:t>"</w:t>
      </w:r>
      <w:proofErr w:type="spellStart"/>
      <w:r w:rsidRPr="001138A3">
        <w:rPr>
          <w:rFonts w:ascii="Times New Roman" w:hAnsi="Times New Roman"/>
          <w:b/>
          <w:sz w:val="32"/>
          <w:szCs w:val="32"/>
          <w:lang w:val="uk-UA"/>
        </w:rPr>
        <w:t>Street</w:t>
      </w:r>
      <w:proofErr w:type="spellEnd"/>
      <w:r w:rsidRPr="001138A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proofErr w:type="spellStart"/>
      <w:r w:rsidRPr="001138A3">
        <w:rPr>
          <w:rFonts w:ascii="Times New Roman" w:hAnsi="Times New Roman"/>
          <w:b/>
          <w:sz w:val="32"/>
          <w:szCs w:val="32"/>
          <w:lang w:val="uk-UA"/>
        </w:rPr>
        <w:t>Workout</w:t>
      </w:r>
      <w:proofErr w:type="spellEnd"/>
      <w:r w:rsidRPr="001138A3">
        <w:rPr>
          <w:rFonts w:ascii="Times New Roman" w:hAnsi="Times New Roman"/>
          <w:b/>
          <w:sz w:val="32"/>
          <w:szCs w:val="32"/>
          <w:lang w:val="uk-UA"/>
        </w:rPr>
        <w:t>" за програмою мера Києва Віталія Кличка «Безкоштовний спорт доступний кожному»</w:t>
      </w:r>
      <w:r w:rsidR="009D57AD">
        <w:rPr>
          <w:rFonts w:ascii="Times New Roman" w:hAnsi="Times New Roman"/>
          <w:b/>
          <w:sz w:val="32"/>
          <w:szCs w:val="32"/>
          <w:lang w:val="uk-UA"/>
        </w:rPr>
        <w:t xml:space="preserve"> за адресами:</w:t>
      </w:r>
    </w:p>
    <w:p w:rsidR="001138A3" w:rsidRDefault="001138A3" w:rsidP="001138A3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27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1138A3" w:rsidRDefault="001138A3" w:rsidP="001138A3">
      <w:pPr>
        <w:pStyle w:val="afb"/>
        <w:numPr>
          <w:ilvl w:val="0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Кошиця,4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1138A3" w:rsidRPr="00076246" w:rsidRDefault="001138A3" w:rsidP="001138A3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6-а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E031D7" w:rsidRDefault="00E031D7" w:rsidP="00E031D7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Облаштували</w:t>
      </w:r>
      <w:r w:rsidRPr="00E031D7">
        <w:rPr>
          <w:rFonts w:ascii="Times New Roman" w:hAnsi="Times New Roman"/>
          <w:b/>
          <w:sz w:val="32"/>
          <w:szCs w:val="32"/>
          <w:lang w:val="uk-UA"/>
        </w:rPr>
        <w:t xml:space="preserve"> поле для гри у футбол (встановлено нові футбольні ворота, проведена часткова заміна 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 xml:space="preserve">та фарбування </w:t>
      </w:r>
      <w:r w:rsidRPr="00E031D7">
        <w:rPr>
          <w:rFonts w:ascii="Times New Roman" w:hAnsi="Times New Roman"/>
          <w:b/>
          <w:sz w:val="32"/>
          <w:szCs w:val="32"/>
          <w:lang w:val="uk-UA"/>
        </w:rPr>
        <w:t>сітки огоро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жі футбольного поля</w:t>
      </w:r>
      <w:r w:rsidRPr="00E031D7">
        <w:rPr>
          <w:rFonts w:ascii="Times New Roman" w:hAnsi="Times New Roman"/>
          <w:b/>
          <w:sz w:val="32"/>
          <w:szCs w:val="32"/>
          <w:lang w:val="uk-UA"/>
        </w:rPr>
        <w:t>)</w:t>
      </w:r>
    </w:p>
    <w:p w:rsidR="00E031D7" w:rsidRPr="00076246" w:rsidRDefault="00E031D7" w:rsidP="00E031D7">
      <w:pPr>
        <w:pStyle w:val="afb"/>
        <w:numPr>
          <w:ilvl w:val="0"/>
          <w:numId w:val="16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6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E031D7" w:rsidRDefault="00E031D7" w:rsidP="00E031D7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E031D7">
        <w:rPr>
          <w:rFonts w:ascii="Times New Roman" w:hAnsi="Times New Roman"/>
          <w:b/>
          <w:sz w:val="32"/>
          <w:szCs w:val="32"/>
          <w:lang w:val="uk-UA"/>
        </w:rPr>
        <w:t>Для поновлення покриття футболь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ного поля завезено 16 тон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гранвід</w:t>
      </w:r>
      <w:r w:rsidRPr="00E031D7">
        <w:rPr>
          <w:rFonts w:ascii="Times New Roman" w:hAnsi="Times New Roman"/>
          <w:b/>
          <w:sz w:val="32"/>
          <w:szCs w:val="32"/>
          <w:lang w:val="uk-UA"/>
        </w:rPr>
        <w:t>сіву</w:t>
      </w:r>
      <w:proofErr w:type="spellEnd"/>
      <w:r w:rsidRPr="00E031D7">
        <w:rPr>
          <w:rFonts w:ascii="Times New Roman" w:hAnsi="Times New Roman"/>
          <w:b/>
          <w:sz w:val="32"/>
          <w:szCs w:val="32"/>
          <w:lang w:val="uk-UA"/>
        </w:rPr>
        <w:t xml:space="preserve"> (пофарбовано сітку навколо спортивного поля)</w:t>
      </w:r>
    </w:p>
    <w:p w:rsidR="002B1C00" w:rsidRPr="004F7C1F" w:rsidRDefault="006B74AB" w:rsidP="001138A3">
      <w:pPr>
        <w:pStyle w:val="afb"/>
        <w:numPr>
          <w:ilvl w:val="0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Кошиця,4,4-а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4F7C1F" w:rsidRPr="004F7C1F" w:rsidRDefault="004F7C1F" w:rsidP="004F7C1F">
      <w:pPr>
        <w:pStyle w:val="afb"/>
        <w:ind w:left="1080"/>
        <w:rPr>
          <w:rFonts w:ascii="Times New Roman" w:hAnsi="Times New Roman"/>
          <w:b/>
          <w:sz w:val="32"/>
          <w:szCs w:val="32"/>
          <w:lang w:val="uk-UA"/>
        </w:rPr>
      </w:pPr>
    </w:p>
    <w:p w:rsidR="004F7C1F" w:rsidRPr="004D6879" w:rsidRDefault="004F7C1F" w:rsidP="004F7C1F">
      <w:pPr>
        <w:pStyle w:val="afb"/>
        <w:ind w:left="108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23944" cy="361784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53" cy="36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D4" w:rsidRPr="009D57AD" w:rsidRDefault="00CB19D4" w:rsidP="00CB19D4">
      <w:pPr>
        <w:ind w:firstLine="720"/>
        <w:jc w:val="center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lastRenderedPageBreak/>
        <w:t>Л</w:t>
      </w:r>
      <w:r w:rsidR="006B74AB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ави,</w:t>
      </w: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парканчики</w:t>
      </w:r>
      <w:r w:rsidR="006B74AB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, пішохідні доріжки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8C3E28" w:rsidRPr="008C3E28" w:rsidRDefault="008C3E28" w:rsidP="008C3E28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Встановлені лави для відпочинку</w:t>
      </w:r>
      <w:r w:rsidR="009D57AD">
        <w:rPr>
          <w:rFonts w:ascii="Times New Roman" w:hAnsi="Times New Roman"/>
          <w:b/>
          <w:sz w:val="32"/>
          <w:szCs w:val="32"/>
          <w:lang w:val="uk-UA"/>
        </w:rPr>
        <w:t>:</w:t>
      </w:r>
    </w:p>
    <w:p w:rsidR="002B1C00" w:rsidRPr="007C023E" w:rsidRDefault="002B1C00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4D6879">
      <w:pPr>
        <w:pStyle w:val="afb"/>
        <w:numPr>
          <w:ilvl w:val="0"/>
          <w:numId w:val="13"/>
        </w:numPr>
        <w:tabs>
          <w:tab w:val="left" w:pos="1089"/>
        </w:tabs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4D6879">
      <w:pPr>
        <w:pStyle w:val="afb"/>
        <w:numPr>
          <w:ilvl w:val="0"/>
          <w:numId w:val="13"/>
        </w:numPr>
        <w:tabs>
          <w:tab w:val="left" w:pos="1089"/>
        </w:tabs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8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4D6879">
      <w:pPr>
        <w:pStyle w:val="afb"/>
        <w:numPr>
          <w:ilvl w:val="0"/>
          <w:numId w:val="13"/>
        </w:numPr>
        <w:tabs>
          <w:tab w:val="left" w:pos="1089"/>
        </w:tabs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12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Pr="00076246" w:rsidRDefault="002B1C00" w:rsidP="004D6879">
      <w:pPr>
        <w:pStyle w:val="afb"/>
        <w:numPr>
          <w:ilvl w:val="0"/>
          <w:numId w:val="13"/>
        </w:numPr>
        <w:tabs>
          <w:tab w:val="left" w:pos="1089"/>
        </w:tabs>
        <w:ind w:left="1134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6-а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2B1C00" w:rsidRDefault="002B1C00" w:rsidP="004D6879">
      <w:pPr>
        <w:pStyle w:val="afb"/>
        <w:numPr>
          <w:ilvl w:val="0"/>
          <w:numId w:val="13"/>
        </w:numPr>
        <w:ind w:left="1134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С.Олійника, 11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8C3E28" w:rsidRDefault="008C3E28" w:rsidP="008C3E28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8C3E28">
        <w:rPr>
          <w:rFonts w:ascii="Times New Roman" w:hAnsi="Times New Roman"/>
          <w:b/>
          <w:sz w:val="32"/>
          <w:szCs w:val="32"/>
          <w:lang w:val="uk-UA"/>
        </w:rPr>
        <w:t>Встановлено</w:t>
      </w:r>
      <w:r w:rsidR="00C07E97">
        <w:rPr>
          <w:rFonts w:ascii="Times New Roman" w:hAnsi="Times New Roman"/>
          <w:b/>
          <w:sz w:val="32"/>
          <w:szCs w:val="32"/>
          <w:lang w:val="uk-UA"/>
        </w:rPr>
        <w:t xml:space="preserve"> 5</w:t>
      </w:r>
      <w:r>
        <w:rPr>
          <w:rFonts w:ascii="Times New Roman" w:hAnsi="Times New Roman"/>
          <w:b/>
          <w:sz w:val="32"/>
          <w:szCs w:val="32"/>
          <w:lang w:val="uk-UA"/>
        </w:rPr>
        <w:t>0 метрів металевого паркану</w:t>
      </w:r>
      <w:r w:rsidRPr="008C3E28">
        <w:rPr>
          <w:rFonts w:ascii="Times New Roman" w:hAnsi="Times New Roman"/>
          <w:b/>
          <w:sz w:val="32"/>
          <w:szCs w:val="32"/>
          <w:lang w:val="uk-UA"/>
        </w:rPr>
        <w:t xml:space="preserve"> для безпечного перебування дітей на ігрових майданчиках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:</w:t>
      </w:r>
    </w:p>
    <w:p w:rsidR="00C07E97" w:rsidRPr="00C07E97" w:rsidRDefault="00C07E97" w:rsidP="00C07E97">
      <w:pPr>
        <w:pStyle w:val="afb"/>
        <w:numPr>
          <w:ilvl w:val="0"/>
          <w:numId w:val="13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07E97" w:rsidRPr="00674B46" w:rsidRDefault="00C07E97" w:rsidP="00674B4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Декабристів, 6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07E97" w:rsidRPr="00C07E97" w:rsidRDefault="00C07E97" w:rsidP="00C07E97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8C3E28">
        <w:rPr>
          <w:rFonts w:ascii="Times New Roman" w:hAnsi="Times New Roman"/>
          <w:b/>
          <w:sz w:val="32"/>
          <w:szCs w:val="32"/>
          <w:lang w:val="uk-UA"/>
        </w:rPr>
        <w:t>Встановлено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50 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метрів металевого паркану:</w:t>
      </w:r>
    </w:p>
    <w:p w:rsidR="00C07E97" w:rsidRPr="00C07E97" w:rsidRDefault="00C07E97" w:rsidP="00C07E97">
      <w:pPr>
        <w:pStyle w:val="afb"/>
        <w:numPr>
          <w:ilvl w:val="0"/>
          <w:numId w:val="13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9-д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07E97" w:rsidRPr="00674B46" w:rsidRDefault="00C07E97" w:rsidP="00674B46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25,27 (зона відпочинку біля фонтану)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07E97" w:rsidRDefault="00140A02" w:rsidP="00C07E97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Завершується встановлення</w:t>
      </w:r>
      <w:r w:rsidR="00C07E97">
        <w:rPr>
          <w:rFonts w:ascii="Times New Roman" w:hAnsi="Times New Roman"/>
          <w:b/>
          <w:sz w:val="32"/>
          <w:szCs w:val="32"/>
          <w:lang w:val="uk-UA"/>
        </w:rPr>
        <w:t xml:space="preserve"> 60 метрів </w:t>
      </w:r>
      <w:r w:rsidR="00FE7424">
        <w:rPr>
          <w:rFonts w:ascii="Times New Roman" w:hAnsi="Times New Roman"/>
          <w:b/>
          <w:sz w:val="32"/>
          <w:szCs w:val="32"/>
          <w:lang w:val="uk-UA"/>
        </w:rPr>
        <w:t xml:space="preserve">декоративної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дерев’яної </w:t>
      </w:r>
      <w:r w:rsidR="00FE7424">
        <w:rPr>
          <w:rFonts w:ascii="Times New Roman" w:hAnsi="Times New Roman"/>
          <w:b/>
          <w:sz w:val="32"/>
          <w:szCs w:val="32"/>
          <w:lang w:val="uk-UA"/>
        </w:rPr>
        <w:t>огорожі</w:t>
      </w:r>
      <w:r w:rsidR="00C07E97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uk-UA"/>
        </w:rPr>
        <w:t>на прибудинковій території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C07E97" w:rsidRPr="00C07E97" w:rsidRDefault="00C07E97" w:rsidP="00C07E97">
      <w:pPr>
        <w:pStyle w:val="afb"/>
        <w:numPr>
          <w:ilvl w:val="0"/>
          <w:numId w:val="13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8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B74AB" w:rsidRPr="006B74AB" w:rsidRDefault="006B74AB" w:rsidP="006B74AB">
      <w:pPr>
        <w:pStyle w:val="afb"/>
        <w:numPr>
          <w:ilvl w:val="0"/>
          <w:numId w:val="17"/>
        </w:numPr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Облаштовані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нові пішохідні доріжки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:</w:t>
      </w:r>
    </w:p>
    <w:p w:rsidR="006B74AB" w:rsidRPr="006B74AB" w:rsidRDefault="006B74AB" w:rsidP="006B74AB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6B74AB"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6B74AB" w:rsidRDefault="006B74AB" w:rsidP="006B74AB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Ревуцького, 36/2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07E97" w:rsidRDefault="00657291" w:rsidP="00657291">
      <w:pPr>
        <w:pStyle w:val="afb"/>
        <w:numPr>
          <w:ilvl w:val="1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Встановлено пандус для інвалідних та дитячих візків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657291" w:rsidRDefault="00657291" w:rsidP="00657291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657291">
        <w:rPr>
          <w:rFonts w:ascii="Times New Roman" w:hAnsi="Times New Roman"/>
          <w:sz w:val="32"/>
          <w:szCs w:val="32"/>
          <w:lang w:val="uk-UA"/>
        </w:rPr>
        <w:t xml:space="preserve">Вул. Архітектора Вербицького, </w:t>
      </w:r>
      <w:r>
        <w:rPr>
          <w:rFonts w:ascii="Times New Roman" w:hAnsi="Times New Roman"/>
          <w:sz w:val="32"/>
          <w:szCs w:val="32"/>
          <w:lang w:val="uk-UA"/>
        </w:rPr>
        <w:t>9-г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4F7C1F" w:rsidRPr="00657291" w:rsidRDefault="004F7C1F" w:rsidP="004F7C1F">
      <w:pPr>
        <w:pStyle w:val="afb"/>
        <w:ind w:left="1070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837979" cy="28783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79" cy="287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91" w:rsidRPr="00C07E97" w:rsidRDefault="00657291" w:rsidP="00657291">
      <w:pPr>
        <w:pStyle w:val="afb"/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8C3E28" w:rsidRPr="00140A02" w:rsidRDefault="00140A02" w:rsidP="00140A02">
      <w:pPr>
        <w:pStyle w:val="afb"/>
        <w:numPr>
          <w:ilvl w:val="1"/>
          <w:numId w:val="13"/>
        </w:numPr>
        <w:tabs>
          <w:tab w:val="left" w:pos="1089"/>
        </w:tabs>
        <w:rPr>
          <w:rFonts w:ascii="Times New Roman" w:hAnsi="Times New Roman"/>
          <w:b/>
          <w:sz w:val="32"/>
          <w:szCs w:val="32"/>
          <w:lang w:val="uk-UA"/>
        </w:rPr>
      </w:pPr>
      <w:r w:rsidRPr="00140A02">
        <w:rPr>
          <w:rFonts w:ascii="Times New Roman" w:hAnsi="Times New Roman"/>
          <w:b/>
          <w:sz w:val="32"/>
          <w:szCs w:val="32"/>
          <w:lang w:val="uk-UA"/>
        </w:rPr>
        <w:t>Перенесено місце відсто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ю маршрутного автобусу № 220 від </w:t>
      </w:r>
      <w:r w:rsidRPr="00140A02">
        <w:rPr>
          <w:rFonts w:ascii="Times New Roman" w:hAnsi="Times New Roman"/>
          <w:b/>
          <w:sz w:val="32"/>
          <w:szCs w:val="32"/>
          <w:lang w:val="uk-UA"/>
        </w:rPr>
        <w:t xml:space="preserve"> багатоповерхового будинку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 xml:space="preserve"> до озера Сонячне:</w:t>
      </w:r>
    </w:p>
    <w:p w:rsidR="00140A02" w:rsidRDefault="00140A02" w:rsidP="00140A02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Тростянецька, 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CB19D4" w:rsidRDefault="00CB19D4" w:rsidP="008C3E28">
      <w:pPr>
        <w:pStyle w:val="afb"/>
        <w:rPr>
          <w:rFonts w:ascii="Times New Roman" w:hAnsi="Times New Roman"/>
          <w:b/>
          <w:sz w:val="32"/>
          <w:szCs w:val="32"/>
          <w:lang w:val="uk-UA"/>
        </w:rPr>
      </w:pPr>
    </w:p>
    <w:p w:rsidR="000839EE" w:rsidRDefault="000839EE" w:rsidP="000839EE">
      <w:pPr>
        <w:pStyle w:val="afb"/>
        <w:numPr>
          <w:ilvl w:val="1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Встановлено 5</w:t>
      </w:r>
      <w:r w:rsidRPr="000839EE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uk-UA"/>
        </w:rPr>
        <w:t>«</w:t>
      </w:r>
      <w:r w:rsidRPr="000839EE">
        <w:rPr>
          <w:rFonts w:ascii="Times New Roman" w:hAnsi="Times New Roman"/>
          <w:b/>
          <w:sz w:val="32"/>
          <w:szCs w:val="32"/>
          <w:lang w:val="uk-UA"/>
        </w:rPr>
        <w:t>лежачих поліцейських</w:t>
      </w:r>
      <w:r>
        <w:rPr>
          <w:rFonts w:ascii="Times New Roman" w:hAnsi="Times New Roman"/>
          <w:b/>
          <w:sz w:val="32"/>
          <w:szCs w:val="32"/>
          <w:lang w:val="uk-UA"/>
        </w:rPr>
        <w:t>» у дворах будинків біля дитячих майданчиків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:</w:t>
      </w:r>
    </w:p>
    <w:p w:rsidR="000839EE" w:rsidRPr="006B74AB" w:rsidRDefault="000839EE" w:rsidP="000839EE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6B74AB"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839EE" w:rsidRPr="006B74AB" w:rsidRDefault="000839EE" w:rsidP="000839EE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 w:rsidRPr="006B74AB">
        <w:rPr>
          <w:rFonts w:ascii="Times New Roman" w:hAnsi="Times New Roman"/>
          <w:sz w:val="32"/>
          <w:szCs w:val="32"/>
          <w:lang w:val="uk-UA"/>
        </w:rPr>
        <w:t>Вул. Архітектора Вербицького, 4</w:t>
      </w:r>
      <w:r>
        <w:rPr>
          <w:rFonts w:ascii="Times New Roman" w:hAnsi="Times New Roman"/>
          <w:sz w:val="32"/>
          <w:szCs w:val="32"/>
          <w:lang w:val="uk-UA"/>
        </w:rPr>
        <w:t>-а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839EE" w:rsidRPr="00674B46" w:rsidRDefault="000839EE" w:rsidP="000839EE">
      <w:pPr>
        <w:pStyle w:val="afb"/>
        <w:numPr>
          <w:ilvl w:val="0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B55CE6">
        <w:rPr>
          <w:rFonts w:ascii="Times New Roman" w:hAnsi="Times New Roman"/>
          <w:sz w:val="32"/>
          <w:szCs w:val="32"/>
          <w:lang w:val="uk-UA"/>
        </w:rPr>
        <w:t>Вул</w:t>
      </w:r>
      <w:r>
        <w:rPr>
          <w:rFonts w:ascii="Times New Roman" w:hAnsi="Times New Roman"/>
          <w:sz w:val="32"/>
          <w:szCs w:val="32"/>
          <w:lang w:val="uk-UA"/>
        </w:rPr>
        <w:t>. Декабристів, 6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0839EE" w:rsidRDefault="000839EE" w:rsidP="000839EE">
      <w:pPr>
        <w:pStyle w:val="afb"/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0839EE" w:rsidRDefault="000839EE" w:rsidP="000839EE">
      <w:pPr>
        <w:pStyle w:val="afb"/>
        <w:numPr>
          <w:ilvl w:val="1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Будинкові 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теплові лічильники.</w:t>
      </w:r>
    </w:p>
    <w:p w:rsidR="000839EE" w:rsidRDefault="001E3F9B" w:rsidP="000839EE">
      <w:pPr>
        <w:pStyle w:val="afb"/>
        <w:numPr>
          <w:ilvl w:val="0"/>
          <w:numId w:val="13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У в</w:t>
      </w:r>
      <w:r w:rsidR="000839EE">
        <w:rPr>
          <w:rFonts w:ascii="Times New Roman" w:hAnsi="Times New Roman"/>
          <w:sz w:val="32"/>
          <w:szCs w:val="32"/>
          <w:lang w:val="uk-UA"/>
        </w:rPr>
        <w:t>сі</w:t>
      </w:r>
      <w:r>
        <w:rPr>
          <w:rFonts w:ascii="Times New Roman" w:hAnsi="Times New Roman"/>
          <w:sz w:val="32"/>
          <w:szCs w:val="32"/>
          <w:lang w:val="uk-UA"/>
        </w:rPr>
        <w:t>х будинках</w:t>
      </w:r>
      <w:r w:rsidR="000839EE">
        <w:rPr>
          <w:rFonts w:ascii="Times New Roman" w:hAnsi="Times New Roman"/>
          <w:sz w:val="32"/>
          <w:szCs w:val="32"/>
          <w:lang w:val="uk-UA"/>
        </w:rPr>
        <w:t xml:space="preserve"> на території 17 територіального округу (41 будинок) </w:t>
      </w:r>
      <w:r>
        <w:rPr>
          <w:rFonts w:ascii="Times New Roman" w:hAnsi="Times New Roman"/>
          <w:sz w:val="32"/>
          <w:szCs w:val="32"/>
          <w:lang w:val="uk-UA"/>
        </w:rPr>
        <w:t>встановлені</w:t>
      </w:r>
      <w:r w:rsidR="000839EE">
        <w:rPr>
          <w:rFonts w:ascii="Times New Roman" w:hAnsi="Times New Roman"/>
          <w:sz w:val="32"/>
          <w:szCs w:val="32"/>
          <w:lang w:val="uk-UA"/>
        </w:rPr>
        <w:t xml:space="preserve"> лі</w:t>
      </w:r>
      <w:r>
        <w:rPr>
          <w:rFonts w:ascii="Times New Roman" w:hAnsi="Times New Roman"/>
          <w:sz w:val="32"/>
          <w:szCs w:val="32"/>
          <w:lang w:val="uk-UA"/>
        </w:rPr>
        <w:t>чильник</w:t>
      </w:r>
      <w:r w:rsidR="00FC5CE3">
        <w:rPr>
          <w:rFonts w:ascii="Times New Roman" w:hAnsi="Times New Roman"/>
          <w:sz w:val="32"/>
          <w:szCs w:val="32"/>
          <w:lang w:val="uk-UA"/>
        </w:rPr>
        <w:t>и обліку теплової енергії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FC5CE3" w:rsidRDefault="00FC5CE3" w:rsidP="00FC5CE3">
      <w:pPr>
        <w:pStyle w:val="afb"/>
        <w:rPr>
          <w:rFonts w:ascii="Times New Roman" w:hAnsi="Times New Roman"/>
          <w:sz w:val="32"/>
          <w:szCs w:val="32"/>
          <w:lang w:val="uk-UA"/>
        </w:rPr>
      </w:pPr>
    </w:p>
    <w:p w:rsidR="00FC5CE3" w:rsidRPr="00FC5CE3" w:rsidRDefault="00FC5CE3" w:rsidP="00FC5CE3">
      <w:pPr>
        <w:pStyle w:val="afb"/>
        <w:numPr>
          <w:ilvl w:val="1"/>
          <w:numId w:val="13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FC5CE3">
        <w:rPr>
          <w:rFonts w:ascii="Times New Roman" w:hAnsi="Times New Roman"/>
          <w:b/>
          <w:sz w:val="32"/>
          <w:szCs w:val="32"/>
          <w:lang w:val="uk-UA"/>
        </w:rPr>
        <w:t xml:space="preserve">Встановлено 3 шт. металевих дверей та кодово-механічні замки, </w:t>
      </w:r>
      <w:proofErr w:type="spellStart"/>
      <w:r w:rsidR="003C6B47">
        <w:rPr>
          <w:rFonts w:ascii="Times New Roman" w:hAnsi="Times New Roman"/>
          <w:b/>
          <w:sz w:val="32"/>
          <w:szCs w:val="32"/>
          <w:lang w:val="uk-UA"/>
        </w:rPr>
        <w:t>антивандальні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металеві</w:t>
      </w:r>
      <w:r w:rsidRPr="00FC5CE3">
        <w:rPr>
          <w:rFonts w:ascii="Times New Roman" w:hAnsi="Times New Roman"/>
          <w:b/>
          <w:sz w:val="32"/>
          <w:szCs w:val="32"/>
          <w:lang w:val="uk-UA"/>
        </w:rPr>
        <w:t xml:space="preserve"> решітки для унеможливлення потрапляння до технічних приміщень будинків.</w:t>
      </w:r>
    </w:p>
    <w:p w:rsidR="00FC5CE3" w:rsidRDefault="00FC5CE3" w:rsidP="00FC5CE3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29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FC5CE3" w:rsidRPr="00FC5CE3" w:rsidRDefault="00FC5CE3" w:rsidP="00FC5CE3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30/1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FC5CE3" w:rsidRDefault="00FC5CE3" w:rsidP="00FC5CE3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Ревуцького, 35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996B0D" w:rsidRDefault="00996B0D" w:rsidP="00FC5CE3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Вербицького, 14в.</w:t>
      </w:r>
    </w:p>
    <w:p w:rsidR="00B736E4" w:rsidRPr="001E3F9B" w:rsidRDefault="00B736E4" w:rsidP="00B736E4">
      <w:pPr>
        <w:pStyle w:val="afb"/>
        <w:numPr>
          <w:ilvl w:val="1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Зроблено пониження бордюру для проїзду дитячих та інвалідних візків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1E3F9B" w:rsidRDefault="001E3F9B" w:rsidP="001E3F9B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Вул. Архітектора Вербицького, 9-ж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1E3F9B" w:rsidRPr="00FC5CE3" w:rsidRDefault="001E3F9B" w:rsidP="001E3F9B">
      <w:pPr>
        <w:pStyle w:val="afb"/>
        <w:ind w:left="2160"/>
        <w:rPr>
          <w:rFonts w:ascii="Times New Roman" w:hAnsi="Times New Roman"/>
          <w:sz w:val="32"/>
          <w:szCs w:val="32"/>
          <w:lang w:val="uk-UA"/>
        </w:rPr>
      </w:pPr>
    </w:p>
    <w:p w:rsidR="00FC5CE3" w:rsidRPr="009D57AD" w:rsidRDefault="009B2661" w:rsidP="004D6879">
      <w:pPr>
        <w:pStyle w:val="afb"/>
        <w:ind w:left="4320" w:firstLine="720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Ліфти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FC5CE3" w:rsidRDefault="00FC5CE3" w:rsidP="00303727">
      <w:pPr>
        <w:pStyle w:val="afb"/>
        <w:numPr>
          <w:ilvl w:val="1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FC5CE3">
        <w:rPr>
          <w:rFonts w:ascii="Times New Roman" w:hAnsi="Times New Roman"/>
          <w:b/>
          <w:sz w:val="32"/>
          <w:szCs w:val="32"/>
          <w:lang w:val="uk-UA"/>
        </w:rPr>
        <w:t xml:space="preserve">Заміна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вантажного </w:t>
      </w:r>
      <w:r w:rsidRPr="00FC5CE3">
        <w:rPr>
          <w:rFonts w:ascii="Times New Roman" w:hAnsi="Times New Roman"/>
          <w:b/>
          <w:sz w:val="32"/>
          <w:szCs w:val="32"/>
          <w:lang w:val="uk-UA"/>
        </w:rPr>
        <w:t>ліфта</w:t>
      </w:r>
      <w:r w:rsidR="00303727">
        <w:rPr>
          <w:rFonts w:ascii="Times New Roman" w:hAnsi="Times New Roman"/>
          <w:b/>
          <w:sz w:val="32"/>
          <w:szCs w:val="32"/>
          <w:lang w:val="uk-UA"/>
        </w:rPr>
        <w:t xml:space="preserve"> на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303727" w:rsidRPr="00303727">
        <w:rPr>
          <w:rFonts w:ascii="Times New Roman" w:hAnsi="Times New Roman"/>
          <w:b/>
          <w:sz w:val="32"/>
          <w:szCs w:val="32"/>
          <w:lang w:val="uk-UA"/>
        </w:rPr>
        <w:t xml:space="preserve">нову, сучасну, безпечну модель </w:t>
      </w:r>
      <w:r>
        <w:rPr>
          <w:rFonts w:ascii="Times New Roman" w:hAnsi="Times New Roman"/>
          <w:b/>
          <w:sz w:val="32"/>
          <w:szCs w:val="32"/>
          <w:lang w:val="uk-UA"/>
        </w:rPr>
        <w:t>триває зараз за адресою:</w:t>
      </w:r>
    </w:p>
    <w:p w:rsidR="00FC5CE3" w:rsidRPr="00FC5CE3" w:rsidRDefault="00FC5CE3" w:rsidP="00FC5CE3">
      <w:pPr>
        <w:pStyle w:val="afb"/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 w:rsidRPr="00FC5CE3">
        <w:rPr>
          <w:rFonts w:ascii="Times New Roman" w:hAnsi="Times New Roman"/>
          <w:sz w:val="32"/>
          <w:szCs w:val="32"/>
          <w:lang w:val="uk-UA"/>
        </w:rPr>
        <w:t xml:space="preserve">Вул. Ревуцького, </w:t>
      </w:r>
      <w:r>
        <w:rPr>
          <w:rFonts w:ascii="Times New Roman" w:hAnsi="Times New Roman"/>
          <w:sz w:val="32"/>
          <w:szCs w:val="32"/>
          <w:lang w:val="uk-UA"/>
        </w:rPr>
        <w:t>2</w:t>
      </w:r>
      <w:r w:rsidR="00996B0D">
        <w:rPr>
          <w:rFonts w:ascii="Times New Roman" w:hAnsi="Times New Roman"/>
          <w:sz w:val="32"/>
          <w:szCs w:val="32"/>
          <w:lang w:val="uk-UA"/>
        </w:rPr>
        <w:t>1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FC5CE3" w:rsidRPr="009D57AD" w:rsidRDefault="009B2661" w:rsidP="001E3F9B">
      <w:pPr>
        <w:pStyle w:val="afb"/>
        <w:ind w:left="4680" w:firstLine="360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proofErr w:type="spellStart"/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Бювети</w:t>
      </w:r>
      <w:proofErr w:type="spellEnd"/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303727" w:rsidRPr="00FC5CE3" w:rsidRDefault="00303727" w:rsidP="00303727">
      <w:pPr>
        <w:pStyle w:val="afb"/>
        <w:numPr>
          <w:ilvl w:val="1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Проведено реконструкцію </w:t>
      </w:r>
      <w:proofErr w:type="spellStart"/>
      <w:r w:rsidR="003C6B47">
        <w:rPr>
          <w:rFonts w:ascii="Times New Roman" w:hAnsi="Times New Roman"/>
          <w:b/>
          <w:sz w:val="32"/>
          <w:szCs w:val="32"/>
          <w:lang w:val="uk-UA"/>
        </w:rPr>
        <w:t>бювету</w:t>
      </w:r>
      <w:proofErr w:type="spellEnd"/>
      <w:r w:rsidR="003C6B47">
        <w:rPr>
          <w:rFonts w:ascii="Times New Roman" w:hAnsi="Times New Roman"/>
          <w:b/>
          <w:sz w:val="32"/>
          <w:szCs w:val="32"/>
          <w:lang w:val="uk-UA"/>
        </w:rPr>
        <w:t xml:space="preserve"> питної води.</w:t>
      </w:r>
    </w:p>
    <w:p w:rsidR="00303727" w:rsidRDefault="00303727" w:rsidP="00303727">
      <w:pPr>
        <w:numPr>
          <w:ilvl w:val="0"/>
          <w:numId w:val="16"/>
        </w:numPr>
        <w:rPr>
          <w:rFonts w:ascii="Times New Roman" w:hAnsi="Times New Roman"/>
          <w:sz w:val="32"/>
          <w:szCs w:val="32"/>
          <w:lang w:val="uk-UA"/>
        </w:rPr>
      </w:pPr>
      <w:r w:rsidRPr="00303727">
        <w:rPr>
          <w:rFonts w:ascii="Times New Roman" w:hAnsi="Times New Roman"/>
          <w:sz w:val="32"/>
          <w:szCs w:val="32"/>
          <w:lang w:val="uk-UA"/>
        </w:rPr>
        <w:t xml:space="preserve">Вул. Ревуцького, </w:t>
      </w:r>
      <w:r w:rsidR="009B2661">
        <w:rPr>
          <w:rFonts w:ascii="Times New Roman" w:hAnsi="Times New Roman"/>
          <w:sz w:val="32"/>
          <w:szCs w:val="32"/>
          <w:lang w:val="uk-UA"/>
        </w:rPr>
        <w:t>32</w:t>
      </w:r>
      <w:r w:rsidR="00BD5ECA">
        <w:rPr>
          <w:rFonts w:ascii="Times New Roman" w:hAnsi="Times New Roman"/>
          <w:sz w:val="32"/>
          <w:szCs w:val="32"/>
          <w:lang w:val="uk-UA"/>
        </w:rPr>
        <w:t>.</w:t>
      </w:r>
    </w:p>
    <w:p w:rsidR="004F7C1F" w:rsidRPr="00303727" w:rsidRDefault="004F7C1F" w:rsidP="004F7C1F">
      <w:pPr>
        <w:ind w:left="1080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4961771" cy="37212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14" cy="37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61" w:rsidRPr="009D57AD" w:rsidRDefault="009D57AD" w:rsidP="004D6879">
      <w:pPr>
        <w:pStyle w:val="afb"/>
        <w:ind w:left="4680" w:firstLine="360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Проведення толок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0C165B" w:rsidRDefault="000C165B" w:rsidP="000C165B">
      <w:pPr>
        <w:pStyle w:val="afb"/>
        <w:numPr>
          <w:ilvl w:val="1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 w:rsidRPr="000C165B">
        <w:rPr>
          <w:rFonts w:ascii="Times New Roman" w:hAnsi="Times New Roman"/>
          <w:b/>
          <w:sz w:val="32"/>
          <w:szCs w:val="32"/>
          <w:lang w:val="uk-UA"/>
        </w:rPr>
        <w:t>Разом з мешканцями мікрорайону проведено 1</w:t>
      </w:r>
      <w:r>
        <w:rPr>
          <w:rFonts w:ascii="Times New Roman" w:hAnsi="Times New Roman"/>
          <w:b/>
          <w:sz w:val="32"/>
          <w:szCs w:val="32"/>
          <w:lang w:val="uk-UA"/>
        </w:rPr>
        <w:t>5</w:t>
      </w:r>
      <w:r w:rsidRPr="000C165B">
        <w:rPr>
          <w:rFonts w:ascii="Times New Roman" w:hAnsi="Times New Roman"/>
          <w:b/>
          <w:sz w:val="32"/>
          <w:szCs w:val="32"/>
          <w:lang w:val="uk-UA"/>
        </w:rPr>
        <w:t xml:space="preserve"> заходів з благоустрою прибудинкових територій на я</w:t>
      </w:r>
      <w:r>
        <w:rPr>
          <w:rFonts w:ascii="Times New Roman" w:hAnsi="Times New Roman"/>
          <w:b/>
          <w:sz w:val="32"/>
          <w:szCs w:val="32"/>
          <w:lang w:val="uk-UA"/>
        </w:rPr>
        <w:t>ких було висаджено дерева, кущі.</w:t>
      </w:r>
    </w:p>
    <w:p w:rsidR="00B736E4" w:rsidRDefault="00996B0D" w:rsidP="000C165B">
      <w:pPr>
        <w:pStyle w:val="afb"/>
        <w:numPr>
          <w:ilvl w:val="1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На територію округу з</w:t>
      </w:r>
      <w:r w:rsidR="00B736E4" w:rsidRPr="00B736E4">
        <w:rPr>
          <w:rFonts w:ascii="Times New Roman" w:hAnsi="Times New Roman"/>
          <w:b/>
          <w:sz w:val="32"/>
          <w:szCs w:val="32"/>
          <w:lang w:val="uk-UA"/>
        </w:rPr>
        <w:t xml:space="preserve">авезено 40 тон піску </w:t>
      </w:r>
      <w:r>
        <w:rPr>
          <w:rFonts w:ascii="Times New Roman" w:hAnsi="Times New Roman"/>
          <w:b/>
          <w:sz w:val="32"/>
          <w:szCs w:val="32"/>
          <w:lang w:val="uk-UA"/>
        </w:rPr>
        <w:t>та 46 тон чорнозему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B736E4" w:rsidRDefault="00B736E4" w:rsidP="000C165B">
      <w:pPr>
        <w:pStyle w:val="afb"/>
        <w:numPr>
          <w:ilvl w:val="1"/>
          <w:numId w:val="16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Д</w:t>
      </w:r>
      <w:r w:rsidRPr="00B736E4">
        <w:rPr>
          <w:rFonts w:ascii="Times New Roman" w:hAnsi="Times New Roman"/>
          <w:b/>
          <w:sz w:val="32"/>
          <w:szCs w:val="32"/>
          <w:lang w:val="uk-UA"/>
        </w:rPr>
        <w:t xml:space="preserve">ля обмеження паркування та проїзду авто по зеленій зоні виставлено 15 шт. клумб для квітників та висаджено квіти, також встановлено </w:t>
      </w:r>
      <w:r>
        <w:rPr>
          <w:rFonts w:ascii="Times New Roman" w:hAnsi="Times New Roman"/>
          <w:b/>
          <w:sz w:val="32"/>
          <w:szCs w:val="32"/>
          <w:lang w:val="uk-UA"/>
        </w:rPr>
        <w:t>4</w:t>
      </w:r>
      <w:r w:rsidRPr="00B736E4">
        <w:rPr>
          <w:rFonts w:ascii="Times New Roman" w:hAnsi="Times New Roman"/>
          <w:b/>
          <w:sz w:val="32"/>
          <w:szCs w:val="32"/>
          <w:lang w:val="uk-UA"/>
        </w:rPr>
        <w:t xml:space="preserve">5 шт.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дерев’яних </w:t>
      </w:r>
      <w:r w:rsidRPr="00B736E4">
        <w:rPr>
          <w:rFonts w:ascii="Times New Roman" w:hAnsi="Times New Roman"/>
          <w:b/>
          <w:sz w:val="32"/>
          <w:szCs w:val="32"/>
          <w:lang w:val="uk-UA"/>
        </w:rPr>
        <w:t>стовпів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4F7C1F" w:rsidRPr="00FC5CE3" w:rsidRDefault="004F7C1F" w:rsidP="004F7C1F">
      <w:pPr>
        <w:pStyle w:val="afb"/>
        <w:ind w:left="180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177218" cy="31328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644" cy="31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879" w:rsidRDefault="004D6879" w:rsidP="004D6879">
      <w:pPr>
        <w:tabs>
          <w:tab w:val="left" w:pos="2492"/>
        </w:tabs>
        <w:rPr>
          <w:rFonts w:ascii="Times New Roman" w:hAnsi="Times New Roman"/>
          <w:sz w:val="32"/>
          <w:szCs w:val="32"/>
          <w:lang w:val="uk-UA"/>
        </w:rPr>
      </w:pPr>
    </w:p>
    <w:p w:rsidR="004D6879" w:rsidRPr="009D57AD" w:rsidRDefault="004D6879" w:rsidP="004D6879">
      <w:pPr>
        <w:tabs>
          <w:tab w:val="left" w:pos="2492"/>
        </w:tabs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ab/>
      </w:r>
      <w:r>
        <w:rPr>
          <w:rFonts w:ascii="Times New Roman" w:hAnsi="Times New Roman"/>
          <w:sz w:val="32"/>
          <w:szCs w:val="32"/>
          <w:lang w:val="uk-UA"/>
        </w:rPr>
        <w:tab/>
      </w:r>
      <w:r>
        <w:rPr>
          <w:rFonts w:ascii="Times New Roman" w:hAnsi="Times New Roman"/>
          <w:sz w:val="32"/>
          <w:szCs w:val="32"/>
          <w:lang w:val="uk-UA"/>
        </w:rPr>
        <w:tab/>
      </w:r>
      <w:r>
        <w:rPr>
          <w:rFonts w:ascii="Times New Roman" w:hAnsi="Times New Roman"/>
          <w:sz w:val="32"/>
          <w:szCs w:val="32"/>
          <w:lang w:val="uk-UA"/>
        </w:rPr>
        <w:tab/>
      </w:r>
      <w:r>
        <w:rPr>
          <w:rFonts w:ascii="Times New Roman" w:hAnsi="Times New Roman"/>
          <w:sz w:val="32"/>
          <w:szCs w:val="32"/>
          <w:lang w:val="uk-UA"/>
        </w:rPr>
        <w:tab/>
      </w:r>
      <w:r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ОСВІТА</w:t>
      </w:r>
      <w:r w:rsidR="00BD5ECA" w:rsidRPr="009D57AD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.</w:t>
      </w:r>
    </w:p>
    <w:p w:rsidR="004D6879" w:rsidRPr="009D57AD" w:rsidRDefault="004D6879" w:rsidP="004D6879">
      <w:pPr>
        <w:pStyle w:val="afb"/>
        <w:tabs>
          <w:tab w:val="left" w:pos="2492"/>
        </w:tabs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ab/>
      </w:r>
      <w:r>
        <w:rPr>
          <w:rFonts w:ascii="Times New Roman" w:hAnsi="Times New Roman"/>
          <w:b/>
          <w:sz w:val="32"/>
          <w:szCs w:val="32"/>
          <w:lang w:val="uk-UA"/>
        </w:rPr>
        <w:tab/>
      </w:r>
      <w:r>
        <w:rPr>
          <w:rFonts w:ascii="Times New Roman" w:hAnsi="Times New Roman"/>
          <w:b/>
          <w:sz w:val="32"/>
          <w:szCs w:val="32"/>
          <w:lang w:val="uk-UA"/>
        </w:rPr>
        <w:tab/>
      </w:r>
      <w:r>
        <w:rPr>
          <w:rFonts w:ascii="Times New Roman" w:hAnsi="Times New Roman"/>
          <w:b/>
          <w:sz w:val="32"/>
          <w:szCs w:val="32"/>
          <w:lang w:val="uk-UA"/>
        </w:rPr>
        <w:tab/>
      </w:r>
      <w:r>
        <w:rPr>
          <w:rFonts w:ascii="Times New Roman" w:hAnsi="Times New Roman"/>
          <w:b/>
          <w:sz w:val="32"/>
          <w:szCs w:val="32"/>
          <w:lang w:val="uk-UA"/>
        </w:rPr>
        <w:tab/>
      </w:r>
      <w:r w:rsidRPr="009D57AD">
        <w:rPr>
          <w:rFonts w:ascii="Times New Roman" w:hAnsi="Times New Roman"/>
          <w:b/>
          <w:color w:val="0070C0"/>
          <w:sz w:val="32"/>
          <w:szCs w:val="32"/>
          <w:lang w:val="uk-UA"/>
        </w:rPr>
        <w:t xml:space="preserve"> </w:t>
      </w: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ДНЗ 20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E823FF" w:rsidRDefault="00E823FF" w:rsidP="004D6879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</w:t>
      </w:r>
      <w:r w:rsidR="004D6879" w:rsidRPr="004D6879">
        <w:rPr>
          <w:rFonts w:ascii="Times New Roman" w:hAnsi="Times New Roman"/>
          <w:b/>
          <w:sz w:val="32"/>
          <w:szCs w:val="32"/>
          <w:lang w:val="uk-UA"/>
        </w:rPr>
        <w:t>роведена часткова заміна дитячих меблів (дитя</w:t>
      </w:r>
      <w:r>
        <w:rPr>
          <w:rFonts w:ascii="Times New Roman" w:hAnsi="Times New Roman"/>
          <w:b/>
          <w:sz w:val="32"/>
          <w:szCs w:val="32"/>
          <w:lang w:val="uk-UA"/>
        </w:rPr>
        <w:t>чі стільці, столи, шафи, ліжка).</w:t>
      </w:r>
    </w:p>
    <w:p w:rsidR="00E823FF" w:rsidRDefault="00E823FF" w:rsidP="004D6879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Придбана</w:t>
      </w:r>
      <w:r w:rsidR="004D6879" w:rsidRPr="004D6879">
        <w:rPr>
          <w:rFonts w:ascii="Times New Roman" w:hAnsi="Times New Roman"/>
          <w:b/>
          <w:sz w:val="32"/>
          <w:szCs w:val="32"/>
          <w:lang w:val="uk-UA"/>
        </w:rPr>
        <w:t xml:space="preserve"> фарба н</w:t>
      </w:r>
      <w:r>
        <w:rPr>
          <w:rFonts w:ascii="Times New Roman" w:hAnsi="Times New Roman"/>
          <w:b/>
          <w:sz w:val="32"/>
          <w:szCs w:val="32"/>
          <w:lang w:val="uk-UA"/>
        </w:rPr>
        <w:t>а оновлення дитячого майданчика та деревина на пісочницю та лавки.</w:t>
      </w:r>
    </w:p>
    <w:p w:rsidR="004D6879" w:rsidRDefault="00E823FF" w:rsidP="004D6879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Замінені вікна</w:t>
      </w:r>
      <w:r w:rsidR="004D6879" w:rsidRPr="004D6879">
        <w:rPr>
          <w:rFonts w:ascii="Times New Roman" w:hAnsi="Times New Roman"/>
          <w:b/>
          <w:sz w:val="32"/>
          <w:szCs w:val="32"/>
          <w:lang w:val="uk-UA"/>
        </w:rPr>
        <w:t xml:space="preserve"> (28 шт.) на сучасні (енергозберігаючі)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4D6879" w:rsidRDefault="004D6879" w:rsidP="004D6879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4D6879" w:rsidRPr="009D57AD" w:rsidRDefault="004D6879" w:rsidP="004D6879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ДНЗ № 250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4D6879" w:rsidRDefault="00E823FF" w:rsidP="004D6879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</w:t>
      </w:r>
      <w:r w:rsidR="004D6879" w:rsidRPr="004D6879">
        <w:rPr>
          <w:rFonts w:ascii="Times New Roman" w:hAnsi="Times New Roman"/>
          <w:b/>
          <w:sz w:val="32"/>
          <w:szCs w:val="32"/>
          <w:lang w:val="uk-UA"/>
        </w:rPr>
        <w:t>ридбано килимове покриття, виділено кошти на ремонт санітарно-гігієнічних кім</w:t>
      </w:r>
      <w:r w:rsidR="00996B0D">
        <w:rPr>
          <w:rFonts w:ascii="Times New Roman" w:hAnsi="Times New Roman"/>
          <w:b/>
          <w:sz w:val="32"/>
          <w:szCs w:val="32"/>
          <w:lang w:val="uk-UA"/>
        </w:rPr>
        <w:t>нат, проводиться заміна вікон (4</w:t>
      </w:r>
      <w:r w:rsidR="004D6879" w:rsidRPr="004D6879">
        <w:rPr>
          <w:rFonts w:ascii="Times New Roman" w:hAnsi="Times New Roman"/>
          <w:b/>
          <w:sz w:val="32"/>
          <w:szCs w:val="32"/>
          <w:lang w:val="uk-UA"/>
        </w:rPr>
        <w:t>8 шт.) на сучасні (енергозберігаючі)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E823FF" w:rsidRDefault="00E823FF" w:rsidP="00E823FF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E823FF" w:rsidRPr="009D57AD" w:rsidRDefault="00E823FF" w:rsidP="00E823FF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ДНЗ № 719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E823FF" w:rsidRDefault="004F7C1F" w:rsidP="00E823FF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</w:t>
      </w:r>
      <w:r w:rsidR="00E823FF" w:rsidRPr="00E823FF">
        <w:rPr>
          <w:rFonts w:ascii="Times New Roman" w:hAnsi="Times New Roman"/>
          <w:b/>
          <w:sz w:val="32"/>
          <w:szCs w:val="32"/>
          <w:lang w:val="uk-UA"/>
        </w:rPr>
        <w:t xml:space="preserve">роведена чистка </w:t>
      </w:r>
      <w:proofErr w:type="spellStart"/>
      <w:r w:rsidR="00E823FF" w:rsidRPr="00E823FF">
        <w:rPr>
          <w:rFonts w:ascii="Times New Roman" w:hAnsi="Times New Roman"/>
          <w:b/>
          <w:sz w:val="32"/>
          <w:szCs w:val="32"/>
          <w:lang w:val="uk-UA"/>
        </w:rPr>
        <w:t>ливневідвідних</w:t>
      </w:r>
      <w:proofErr w:type="spellEnd"/>
      <w:r w:rsidR="00E823FF" w:rsidRPr="00E823FF">
        <w:rPr>
          <w:rFonts w:ascii="Times New Roman" w:hAnsi="Times New Roman"/>
          <w:b/>
          <w:sz w:val="32"/>
          <w:szCs w:val="32"/>
          <w:lang w:val="uk-UA"/>
        </w:rPr>
        <w:t xml:space="preserve"> каналів.</w:t>
      </w:r>
    </w:p>
    <w:p w:rsidR="00AC4EB1" w:rsidRPr="00E823FF" w:rsidRDefault="00AC4EB1" w:rsidP="00E823FF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Виділено кошти на ремонт туалетних кімнат.</w:t>
      </w:r>
    </w:p>
    <w:p w:rsidR="00E823FF" w:rsidRDefault="00E823FF" w:rsidP="00E823FF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u w:val="single"/>
          <w:lang w:val="uk-UA"/>
        </w:rPr>
      </w:pPr>
    </w:p>
    <w:p w:rsidR="00E823FF" w:rsidRPr="009D57AD" w:rsidRDefault="00E823FF" w:rsidP="00E823FF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ДНЗ № 704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E823FF" w:rsidRDefault="00E823FF" w:rsidP="00E823FF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Замінено лінолеум в приміщені середньої групи №7</w:t>
      </w:r>
      <w:r w:rsidR="00AC4EB1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E823FF" w:rsidRDefault="00E823FF" w:rsidP="00E823FF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</w:t>
      </w:r>
      <w:r w:rsidRPr="00E823FF">
        <w:rPr>
          <w:rFonts w:ascii="Times New Roman" w:hAnsi="Times New Roman"/>
          <w:b/>
          <w:sz w:val="32"/>
          <w:szCs w:val="32"/>
          <w:lang w:val="uk-UA"/>
        </w:rPr>
        <w:t xml:space="preserve"> приміщенні басейну </w:t>
      </w:r>
      <w:r>
        <w:rPr>
          <w:rFonts w:ascii="Times New Roman" w:hAnsi="Times New Roman"/>
          <w:b/>
          <w:sz w:val="32"/>
          <w:szCs w:val="32"/>
          <w:lang w:val="uk-UA"/>
        </w:rPr>
        <w:t>замінені вік</w:t>
      </w:r>
      <w:r w:rsidRPr="00E823FF">
        <w:rPr>
          <w:rFonts w:ascii="Times New Roman" w:hAnsi="Times New Roman"/>
          <w:b/>
          <w:sz w:val="32"/>
          <w:szCs w:val="32"/>
          <w:lang w:val="uk-UA"/>
        </w:rPr>
        <w:t>н</w:t>
      </w:r>
      <w:r>
        <w:rPr>
          <w:rFonts w:ascii="Times New Roman" w:hAnsi="Times New Roman"/>
          <w:b/>
          <w:sz w:val="32"/>
          <w:szCs w:val="32"/>
          <w:lang w:val="uk-UA"/>
        </w:rPr>
        <w:t>а</w:t>
      </w:r>
      <w:r w:rsidR="00AC4EB1">
        <w:rPr>
          <w:rFonts w:ascii="Times New Roman" w:hAnsi="Times New Roman"/>
          <w:b/>
          <w:sz w:val="32"/>
          <w:szCs w:val="32"/>
          <w:lang w:val="uk-UA"/>
        </w:rPr>
        <w:t xml:space="preserve"> (6</w:t>
      </w:r>
      <w:r w:rsidRPr="00E823FF">
        <w:rPr>
          <w:rFonts w:ascii="Times New Roman" w:hAnsi="Times New Roman"/>
          <w:b/>
          <w:sz w:val="32"/>
          <w:szCs w:val="32"/>
          <w:lang w:val="uk-UA"/>
        </w:rPr>
        <w:t xml:space="preserve"> шт.) на сучасні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 xml:space="preserve"> (енергозберігаючі).</w:t>
      </w:r>
    </w:p>
    <w:p w:rsidR="00AC4EB1" w:rsidRDefault="00AC4EB1" w:rsidP="00E823FF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Виділено кошти на частковий ремонт даху.</w:t>
      </w:r>
    </w:p>
    <w:p w:rsidR="007C02BC" w:rsidRPr="009D57AD" w:rsidRDefault="007C02BC" w:rsidP="007C02BC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СЗШ № 266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4F7C1F" w:rsidRDefault="00012F5A" w:rsidP="004F7C1F">
      <w:pPr>
        <w:pStyle w:val="afb"/>
        <w:numPr>
          <w:ilvl w:val="0"/>
          <w:numId w:val="21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Замінені вікна </w:t>
      </w:r>
      <w:r w:rsidR="00AC4EB1">
        <w:rPr>
          <w:rFonts w:ascii="Times New Roman" w:hAnsi="Times New Roman"/>
          <w:b/>
          <w:sz w:val="32"/>
          <w:szCs w:val="32"/>
          <w:lang w:val="uk-UA"/>
        </w:rPr>
        <w:t>(26 шт.)</w:t>
      </w:r>
      <w:r w:rsidR="004F7C1F" w:rsidRPr="004F7C1F">
        <w:rPr>
          <w:rFonts w:ascii="Times New Roman" w:hAnsi="Times New Roman"/>
          <w:b/>
          <w:sz w:val="32"/>
          <w:szCs w:val="32"/>
          <w:lang w:val="uk-UA"/>
        </w:rPr>
        <w:t xml:space="preserve"> на сучасні (енергозберігаючі).</w:t>
      </w:r>
    </w:p>
    <w:p w:rsidR="00AC4EB1" w:rsidRPr="004F7C1F" w:rsidRDefault="00AC4EB1" w:rsidP="004F7C1F">
      <w:pPr>
        <w:pStyle w:val="afb"/>
        <w:numPr>
          <w:ilvl w:val="0"/>
          <w:numId w:val="21"/>
        </w:numPr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Проведено ремонт 4 класів початкової школи та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туалентих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кімнат.</w:t>
      </w:r>
    </w:p>
    <w:p w:rsidR="007C02BC" w:rsidRPr="004F7C1F" w:rsidRDefault="007C02BC" w:rsidP="004F7C1F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u w:val="single"/>
          <w:lang w:val="uk-UA"/>
        </w:rPr>
      </w:pPr>
    </w:p>
    <w:p w:rsidR="007C02BC" w:rsidRDefault="007C02BC" w:rsidP="007C02BC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highlight w:val="yellow"/>
          <w:u w:val="single"/>
          <w:lang w:val="uk-UA"/>
        </w:rPr>
      </w:pPr>
    </w:p>
    <w:p w:rsidR="007C02BC" w:rsidRDefault="007C02BC" w:rsidP="007C02BC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СЗШ № 302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7C02BC" w:rsidRDefault="007C02BC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Замінено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старе 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>паркет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не покриття підлоги коридору 3 поверху (200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кв.м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>)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 xml:space="preserve"> на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кахельну 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>плитку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7C02BC" w:rsidRDefault="007C02BC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>С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>портивна зала школи включена до перелі</w:t>
      </w:r>
      <w:r>
        <w:rPr>
          <w:rFonts w:ascii="Times New Roman" w:hAnsi="Times New Roman"/>
          <w:b/>
          <w:sz w:val="32"/>
          <w:szCs w:val="32"/>
          <w:lang w:val="uk-UA"/>
        </w:rPr>
        <w:t>ку капітального ремонту 2016 р.</w:t>
      </w:r>
    </w:p>
    <w:p w:rsidR="007C02BC" w:rsidRDefault="007C02BC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Замінені вік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>н</w:t>
      </w:r>
      <w:r>
        <w:rPr>
          <w:rFonts w:ascii="Times New Roman" w:hAnsi="Times New Roman"/>
          <w:b/>
          <w:sz w:val="32"/>
          <w:szCs w:val="32"/>
          <w:lang w:val="uk-UA"/>
        </w:rPr>
        <w:t>а</w:t>
      </w:r>
      <w:r w:rsidR="00AC4EB1">
        <w:rPr>
          <w:rFonts w:ascii="Times New Roman" w:hAnsi="Times New Roman"/>
          <w:b/>
          <w:sz w:val="32"/>
          <w:szCs w:val="32"/>
          <w:lang w:val="uk-UA"/>
        </w:rPr>
        <w:t xml:space="preserve"> (4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 xml:space="preserve"> класи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) на сучасні (енергозберігаючі).</w:t>
      </w:r>
    </w:p>
    <w:p w:rsidR="007C02BC" w:rsidRDefault="007C02BC" w:rsidP="007C02BC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012F5A" w:rsidRDefault="00012F5A" w:rsidP="00012F5A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7C02BC" w:rsidRDefault="007C02BC" w:rsidP="007C02BC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СЗШ № 295 та гімназія «Діалог»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7C02BC" w:rsidRDefault="007C02BC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 w:rsidRPr="007C02BC">
        <w:rPr>
          <w:rFonts w:ascii="Times New Roman" w:hAnsi="Times New Roman"/>
          <w:b/>
          <w:sz w:val="32"/>
          <w:szCs w:val="32"/>
          <w:lang w:val="uk-UA"/>
        </w:rPr>
        <w:t>Проведено ремонт покрівлі</w:t>
      </w:r>
      <w:r w:rsidR="00BD5ECA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AC4EB1" w:rsidRDefault="00AC4EB1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Замінено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радіотори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опалення на нові сучасні.</w:t>
      </w:r>
    </w:p>
    <w:p w:rsidR="00AC4EB1" w:rsidRDefault="00AC4EB1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Придбано обладнання на шкільну кухню та учнівські меблі.</w:t>
      </w:r>
    </w:p>
    <w:p w:rsidR="00AC4EB1" w:rsidRDefault="00AC4EB1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Замінено вікна у коридорах та шкільній роздягальні.</w:t>
      </w:r>
    </w:p>
    <w:p w:rsidR="007C02BC" w:rsidRDefault="007C02BC" w:rsidP="007C02BC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7C02BC" w:rsidRPr="009D57AD" w:rsidRDefault="007C02BC" w:rsidP="007C02BC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СЗШ № 296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7C02BC" w:rsidRDefault="007C02BC" w:rsidP="007C02BC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</w:t>
      </w:r>
      <w:r w:rsidRPr="007C02BC">
        <w:rPr>
          <w:rFonts w:ascii="Times New Roman" w:hAnsi="Times New Roman"/>
          <w:b/>
          <w:sz w:val="32"/>
          <w:szCs w:val="32"/>
          <w:lang w:val="uk-UA"/>
        </w:rPr>
        <w:t>ридбано плазмовий телевізор для покращення учбового процесу школярів</w:t>
      </w:r>
      <w:r w:rsidR="00AC4EB1">
        <w:rPr>
          <w:rFonts w:ascii="Times New Roman" w:hAnsi="Times New Roman"/>
          <w:b/>
          <w:sz w:val="32"/>
          <w:szCs w:val="32"/>
          <w:lang w:val="uk-UA"/>
        </w:rPr>
        <w:t xml:space="preserve"> початкової школи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4C7A2F" w:rsidRPr="004C7A2F" w:rsidRDefault="004C7A2F" w:rsidP="004C7A2F">
      <w:p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</w:p>
    <w:p w:rsidR="00012F5A" w:rsidRDefault="00012F5A" w:rsidP="00012F5A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046588" cy="3784821"/>
            <wp:effectExtent l="0" t="0" r="190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00" cy="37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BC" w:rsidRDefault="007C02BC" w:rsidP="007C02BC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7C02BC" w:rsidRDefault="007C02BC" w:rsidP="007C02BC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Територіальний центр соціального обслуговування (організація «</w:t>
      </w:r>
      <w:proofErr w:type="spellStart"/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Церебрал</w:t>
      </w:r>
      <w:proofErr w:type="spellEnd"/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»</w:t>
      </w:r>
      <w:r w:rsidR="00BD5ECA"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7C02BC" w:rsidRDefault="00BD5ECA" w:rsidP="00BD5ECA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lastRenderedPageBreak/>
        <w:t>З</w:t>
      </w:r>
      <w:r w:rsidRPr="00BD5ECA">
        <w:rPr>
          <w:rFonts w:ascii="Times New Roman" w:hAnsi="Times New Roman"/>
          <w:b/>
          <w:sz w:val="32"/>
          <w:szCs w:val="32"/>
          <w:lang w:val="uk-UA"/>
        </w:rPr>
        <w:t>акуплено спеціалізовані у</w:t>
      </w:r>
      <w:r w:rsidR="00AC4EB1">
        <w:rPr>
          <w:rFonts w:ascii="Times New Roman" w:hAnsi="Times New Roman"/>
          <w:b/>
          <w:sz w:val="32"/>
          <w:szCs w:val="32"/>
          <w:lang w:val="uk-UA"/>
        </w:rPr>
        <w:t>чнівські комплекти меблів (10 комплектів</w:t>
      </w:r>
      <w:r w:rsidRPr="00BD5ECA">
        <w:rPr>
          <w:rFonts w:ascii="Times New Roman" w:hAnsi="Times New Roman"/>
          <w:b/>
          <w:sz w:val="32"/>
          <w:szCs w:val="32"/>
          <w:lang w:val="uk-UA"/>
        </w:rPr>
        <w:t>) для проведення занять для дітей хворих на ДЦП)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4C7A2F" w:rsidRPr="009D57AD" w:rsidRDefault="004C7A2F" w:rsidP="004C7A2F">
      <w:pPr>
        <w:tabs>
          <w:tab w:val="left" w:pos="2492"/>
        </w:tabs>
        <w:jc w:val="center"/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</w:pP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Будинок дитячо-юнацької творчості</w:t>
      </w:r>
      <w:r w:rsidR="000350E4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 xml:space="preserve"> «</w:t>
      </w:r>
      <w:proofErr w:type="spellStart"/>
      <w:r w:rsidR="000350E4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Дивоцвіт</w:t>
      </w:r>
      <w:proofErr w:type="spellEnd"/>
      <w:r w:rsidR="000350E4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»</w:t>
      </w:r>
      <w:r w:rsidRPr="009D57AD">
        <w:rPr>
          <w:rFonts w:ascii="Times New Roman" w:hAnsi="Times New Roman"/>
          <w:b/>
          <w:color w:val="0070C0"/>
          <w:sz w:val="32"/>
          <w:szCs w:val="32"/>
          <w:u w:val="single"/>
          <w:lang w:val="uk-UA"/>
        </w:rPr>
        <w:t>.</w:t>
      </w:r>
    </w:p>
    <w:p w:rsidR="004C7A2F" w:rsidRPr="004C7A2F" w:rsidRDefault="004C7A2F" w:rsidP="004C7A2F">
      <w:pPr>
        <w:pStyle w:val="afb"/>
        <w:numPr>
          <w:ilvl w:val="0"/>
          <w:numId w:val="21"/>
        </w:numPr>
        <w:tabs>
          <w:tab w:val="left" w:pos="2492"/>
        </w:tabs>
        <w:rPr>
          <w:rFonts w:ascii="Times New Roman" w:hAnsi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Проведено повну заміну вікон на енергозберігаючі  у приміщеннях всієї будівлі – 45 вікон.</w:t>
      </w:r>
    </w:p>
    <w:p w:rsidR="004C7A2F" w:rsidRPr="004C7A2F" w:rsidRDefault="004C7A2F" w:rsidP="004C7A2F">
      <w:pPr>
        <w:tabs>
          <w:tab w:val="left" w:pos="2492"/>
        </w:tabs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4C7A2F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646545" cy="4431030"/>
            <wp:effectExtent l="0" t="0" r="1905" b="7620"/>
            <wp:docPr id="20" name="Рисунок 20" descr="C:\Users\user\Desktop\ЗВІТ ЗА РІК ДЕГТЯРЬОВА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ВІТ ЗА РІК ДЕГТЯРЬОВА\IMG_2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2F" w:rsidRPr="004C7A2F" w:rsidRDefault="004C7A2F" w:rsidP="004C7A2F">
      <w:pPr>
        <w:tabs>
          <w:tab w:val="left" w:pos="2492"/>
        </w:tabs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</w:p>
    <w:p w:rsidR="00A65D91" w:rsidRDefault="00A65D91" w:rsidP="00A65D91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A65D91" w:rsidRDefault="00A65D91" w:rsidP="00A65D91">
      <w:pPr>
        <w:pStyle w:val="afb"/>
        <w:tabs>
          <w:tab w:val="left" w:pos="2492"/>
        </w:tabs>
        <w:ind w:left="1440"/>
        <w:rPr>
          <w:rFonts w:ascii="Times New Roman" w:hAnsi="Times New Roman"/>
          <w:b/>
          <w:sz w:val="32"/>
          <w:szCs w:val="32"/>
          <w:lang w:val="uk-UA"/>
        </w:rPr>
      </w:pPr>
    </w:p>
    <w:p w:rsidR="00A65D91" w:rsidRPr="00A65D91" w:rsidRDefault="00A65D91" w:rsidP="00A65D91">
      <w:pPr>
        <w:pStyle w:val="afb"/>
        <w:tabs>
          <w:tab w:val="left" w:pos="2492"/>
        </w:tabs>
        <w:ind w:left="1440"/>
        <w:jc w:val="center"/>
        <w:rPr>
          <w:rFonts w:ascii="Times New Roman" w:hAnsi="Times New Roman"/>
          <w:b/>
          <w:color w:val="FF0000"/>
          <w:sz w:val="44"/>
          <w:szCs w:val="44"/>
          <w:lang w:val="uk-UA"/>
        </w:rPr>
      </w:pPr>
      <w:r w:rsidRPr="00A65D91">
        <w:rPr>
          <w:rFonts w:ascii="Times New Roman" w:hAnsi="Times New Roman"/>
          <w:b/>
          <w:color w:val="FF0000"/>
          <w:sz w:val="44"/>
          <w:szCs w:val="44"/>
          <w:lang w:val="uk-UA"/>
        </w:rPr>
        <w:t xml:space="preserve">КРОК ЗА КРОКОМ ЗМІНЮЄМО </w:t>
      </w:r>
      <w:r w:rsidR="00E918D7">
        <w:rPr>
          <w:rFonts w:ascii="Times New Roman" w:hAnsi="Times New Roman"/>
          <w:b/>
          <w:color w:val="FF0000"/>
          <w:sz w:val="44"/>
          <w:szCs w:val="44"/>
          <w:lang w:val="uk-UA"/>
        </w:rPr>
        <w:t xml:space="preserve">НАШЕ </w:t>
      </w:r>
      <w:r w:rsidRPr="00A65D91">
        <w:rPr>
          <w:rFonts w:ascii="Times New Roman" w:hAnsi="Times New Roman"/>
          <w:b/>
          <w:color w:val="FF0000"/>
          <w:sz w:val="44"/>
          <w:szCs w:val="44"/>
          <w:lang w:val="uk-UA"/>
        </w:rPr>
        <w:t>МІСТО НА КРАЩЕ!!!</w:t>
      </w:r>
    </w:p>
    <w:sectPr w:rsidR="00A65D91" w:rsidRPr="00A65D91" w:rsidSect="00C15029">
      <w:footerReference w:type="even" r:id="rId27"/>
      <w:footerReference w:type="default" r:id="rId28"/>
      <w:pgSz w:w="11907" w:h="16839" w:code="1"/>
      <w:pgMar w:top="720" w:right="720" w:bottom="720" w:left="72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402" w:rsidRDefault="00097402">
      <w:pPr>
        <w:spacing w:after="0" w:line="240" w:lineRule="auto"/>
      </w:pPr>
      <w:r>
        <w:separator/>
      </w:r>
    </w:p>
  </w:endnote>
  <w:endnote w:type="continuationSeparator" w:id="0">
    <w:p w:rsidR="00097402" w:rsidRDefault="00097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BBE" w:rsidRDefault="00B76A86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F3ADB6B" wp14:editId="6000632C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6BBE" w:rsidRDefault="00097402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Название"/>
                              <w:id w:val="64616438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Звіт</w:t>
                              </w:r>
                              <w:proofErr w:type="spellEnd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депутата Київської міської ради    </w:t>
                              </w:r>
                              <w:proofErr w:type="spellStart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Дегтярьової</w:t>
                              </w:r>
                              <w:proofErr w:type="spellEnd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Лариси</w:t>
                              </w:r>
                              <w:proofErr w:type="spellEnd"/>
                            </w:sdtContent>
                          </w:sdt>
                          <w:r w:rsidR="00B76A86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1213007556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11-01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Прямоугольник 22" o:spid="_x0000_s1028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0CFAMAAE0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" o:allowincell="f" filled="f" stroked="f">
              <v:textbox style="layout-flow:vertical;mso-layout-flow-alt:bottom-to-top" inset=",,8.64pt,10.8pt">
                <w:txbxContent>
                  <w:p w:rsidR="00446BBE" w:rsidRDefault="00C15875">
                    <w:pPr>
                      <w:pStyle w:val="af5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Название"/>
                        <w:id w:val="64616438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roofErr w:type="spellStart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Звіт</w:t>
                        </w:r>
                        <w:proofErr w:type="spellEnd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депутата Київської міської ради    </w:t>
                        </w:r>
                        <w:proofErr w:type="spellStart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Дегтярьової</w:t>
                        </w:r>
                        <w:proofErr w:type="spellEnd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</w:t>
                        </w:r>
                        <w:proofErr w:type="spellStart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Лариси</w:t>
                        </w:r>
                        <w:proofErr w:type="spellEnd"/>
                      </w:sdtContent>
                    </w:sdt>
                    <w:r w:rsidR="00B76A86">
                      <w:rPr>
                        <w:rFonts w:asciiTheme="majorHAnsi" w:eastAsiaTheme="majorEastAsia" w:hAnsiTheme="majorHAnsi" w:cstheme="majorBidi"/>
                        <w:sz w:val="20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Дата"/>
                        <w:id w:val="1213007556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6-11-01T00:00:00Z">
                          <w:dateFormat w:val="dd.M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9E97DE2" wp14:editId="5D8EF3F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Автофигура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HfwaVj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032DCD1" wp14:editId="4A4E28B3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34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6BBE" w:rsidRDefault="00B76A86">
                          <w:pPr>
                            <w:pStyle w:val="af5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C5387E" w:rsidRPr="00C5387E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12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21" o:spid="_x0000_s1029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" o:allowincell="f" fillcolor="#d34817 [3204]" stroked="f">
              <v:textbox inset="0,0,0,0">
                <w:txbxContent>
                  <w:p w:rsidR="00446BBE" w:rsidRDefault="00B76A86">
                    <w:pPr>
                      <w:pStyle w:val="af5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C5387E" w:rsidRPr="00C5387E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12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BBE" w:rsidRDefault="00B76A86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7C2EA6" wp14:editId="3E16650E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6BBE" w:rsidRDefault="00097402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Название"/>
                              <w:id w:val="-204874988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Звіт</w:t>
                              </w:r>
                              <w:proofErr w:type="spellEnd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депутата Київської міської ради    </w:t>
                              </w:r>
                              <w:proofErr w:type="spellStart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Дегтярьової</w:t>
                              </w:r>
                              <w:proofErr w:type="spellEnd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Лариси</w:t>
                              </w:r>
                              <w:proofErr w:type="spellEnd"/>
                            </w:sdtContent>
                          </w:sdt>
                          <w:r w:rsidR="00B76A86"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-167718394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11-01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F199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Прямоугольник 24" o:spid="_x0000_s1030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D1k6tITAwAAVA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446BBE" w:rsidRDefault="00C15875">
                    <w:pPr>
                      <w:pStyle w:val="af5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Название"/>
                        <w:id w:val="-204874988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roofErr w:type="spellStart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Звіт</w:t>
                        </w:r>
                        <w:proofErr w:type="spellEnd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депутата Київської міської ради    </w:t>
                        </w:r>
                        <w:proofErr w:type="spellStart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Дегтярьової</w:t>
                        </w:r>
                        <w:proofErr w:type="spellEnd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</w:t>
                        </w:r>
                        <w:proofErr w:type="spellStart"/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Лариси</w:t>
                        </w:r>
                        <w:proofErr w:type="spellEnd"/>
                      </w:sdtContent>
                    </w:sdt>
                    <w:r w:rsidR="00B76A86">
                      <w:rPr>
                        <w:rFonts w:asciiTheme="majorHAnsi" w:eastAsiaTheme="majorEastAsia" w:hAnsiTheme="majorHAnsi" w:cstheme="majorBidi"/>
                        <w:sz w:val="20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Дата"/>
                        <w:id w:val="-1677183942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6-11-01T00:00:00Z">
                          <w:dateFormat w:val="dd.M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7F199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2FA040" wp14:editId="4A23B3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Автофигура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69AF663" wp14:editId="11EB1D2B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46BBE" w:rsidRDefault="00B76A86">
                          <w:pPr>
                            <w:pStyle w:val="af5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C5387E" w:rsidRPr="00C5387E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13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18" o:spid="_x0000_s1031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" o:allowincell="f" fillcolor="#d34817 [3204]" stroked="f">
              <v:textbox inset="0,0,0,0">
                <w:txbxContent>
                  <w:p w:rsidR="00446BBE" w:rsidRDefault="00B76A86">
                    <w:pPr>
                      <w:pStyle w:val="af5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C5387E" w:rsidRPr="00C5387E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13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446BBE" w:rsidRDefault="00446BBE">
    <w:pPr>
      <w:pStyle w:val="a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402" w:rsidRDefault="00097402">
      <w:pPr>
        <w:spacing w:after="0" w:line="240" w:lineRule="auto"/>
      </w:pPr>
      <w:r>
        <w:separator/>
      </w:r>
    </w:p>
  </w:footnote>
  <w:footnote w:type="continuationSeparator" w:id="0">
    <w:p w:rsidR="00097402" w:rsidRDefault="00097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1896593E"/>
    <w:multiLevelType w:val="hybridMultilevel"/>
    <w:tmpl w:val="B56C9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117AB"/>
    <w:multiLevelType w:val="hybridMultilevel"/>
    <w:tmpl w:val="2B1893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F03D3B"/>
    <w:multiLevelType w:val="hybridMultilevel"/>
    <w:tmpl w:val="5E3C94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E8516B2"/>
    <w:multiLevelType w:val="hybridMultilevel"/>
    <w:tmpl w:val="9746CE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B124DE"/>
    <w:multiLevelType w:val="hybridMultilevel"/>
    <w:tmpl w:val="0754A59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2451B05"/>
    <w:multiLevelType w:val="hybridMultilevel"/>
    <w:tmpl w:val="041C1F8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0C3078"/>
    <w:multiLevelType w:val="hybridMultilevel"/>
    <w:tmpl w:val="714E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43473"/>
    <w:multiLevelType w:val="hybridMultilevel"/>
    <w:tmpl w:val="DBACF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06BAE"/>
    <w:multiLevelType w:val="hybridMultilevel"/>
    <w:tmpl w:val="A78E8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92F6CF4"/>
    <w:multiLevelType w:val="hybridMultilevel"/>
    <w:tmpl w:val="90C2DB28"/>
    <w:lvl w:ilvl="0" w:tplc="37B20D3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FC1557C"/>
    <w:multiLevelType w:val="hybridMultilevel"/>
    <w:tmpl w:val="9AC646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0"/>
  </w:num>
  <w:num w:numId="14">
    <w:abstractNumId w:val="6"/>
  </w:num>
  <w:num w:numId="15">
    <w:abstractNumId w:val="14"/>
  </w:num>
  <w:num w:numId="16">
    <w:abstractNumId w:val="7"/>
  </w:num>
  <w:num w:numId="17">
    <w:abstractNumId w:val="13"/>
  </w:num>
  <w:num w:numId="18">
    <w:abstractNumId w:val="15"/>
  </w:num>
  <w:num w:numId="19">
    <w:abstractNumId w:val="9"/>
  </w:num>
  <w:num w:numId="20">
    <w:abstractNumId w:val="1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3E5"/>
    <w:rsid w:val="00010C62"/>
    <w:rsid w:val="00012F5A"/>
    <w:rsid w:val="000350E4"/>
    <w:rsid w:val="00057C5F"/>
    <w:rsid w:val="00075500"/>
    <w:rsid w:val="00076246"/>
    <w:rsid w:val="000839EE"/>
    <w:rsid w:val="00097402"/>
    <w:rsid w:val="000C165B"/>
    <w:rsid w:val="001138A3"/>
    <w:rsid w:val="00140A02"/>
    <w:rsid w:val="001A7D3C"/>
    <w:rsid w:val="001C09FD"/>
    <w:rsid w:val="001E3F9B"/>
    <w:rsid w:val="00251A7E"/>
    <w:rsid w:val="002B1C00"/>
    <w:rsid w:val="00303727"/>
    <w:rsid w:val="003206B9"/>
    <w:rsid w:val="003C6B47"/>
    <w:rsid w:val="003D55FB"/>
    <w:rsid w:val="00446BBE"/>
    <w:rsid w:val="00484DD6"/>
    <w:rsid w:val="004C673A"/>
    <w:rsid w:val="004C7A2F"/>
    <w:rsid w:val="004D6879"/>
    <w:rsid w:val="004F7C1F"/>
    <w:rsid w:val="005676A3"/>
    <w:rsid w:val="00657291"/>
    <w:rsid w:val="00674B46"/>
    <w:rsid w:val="006B74AB"/>
    <w:rsid w:val="006D6B6C"/>
    <w:rsid w:val="007421D1"/>
    <w:rsid w:val="007C023E"/>
    <w:rsid w:val="007C02BC"/>
    <w:rsid w:val="007D53E5"/>
    <w:rsid w:val="007F1998"/>
    <w:rsid w:val="007F1EBB"/>
    <w:rsid w:val="00806F06"/>
    <w:rsid w:val="00810CC7"/>
    <w:rsid w:val="008C3E28"/>
    <w:rsid w:val="00996B0D"/>
    <w:rsid w:val="009B2661"/>
    <w:rsid w:val="009D57AD"/>
    <w:rsid w:val="00A65D91"/>
    <w:rsid w:val="00AC4EB1"/>
    <w:rsid w:val="00B04B4A"/>
    <w:rsid w:val="00B05D77"/>
    <w:rsid w:val="00B55CE6"/>
    <w:rsid w:val="00B736E4"/>
    <w:rsid w:val="00B76A86"/>
    <w:rsid w:val="00BD5ECA"/>
    <w:rsid w:val="00BF1C8A"/>
    <w:rsid w:val="00BF77DD"/>
    <w:rsid w:val="00C07E97"/>
    <w:rsid w:val="00C15029"/>
    <w:rsid w:val="00C15875"/>
    <w:rsid w:val="00C36F48"/>
    <w:rsid w:val="00C5387E"/>
    <w:rsid w:val="00CB19D4"/>
    <w:rsid w:val="00CD74AC"/>
    <w:rsid w:val="00D05085"/>
    <w:rsid w:val="00D14776"/>
    <w:rsid w:val="00D50ED8"/>
    <w:rsid w:val="00E031D7"/>
    <w:rsid w:val="00E823FF"/>
    <w:rsid w:val="00E918D7"/>
    <w:rsid w:val="00EA0E02"/>
    <w:rsid w:val="00EF1C86"/>
    <w:rsid w:val="00F7408B"/>
    <w:rsid w:val="00FC5CE3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57291"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28"/>
    </w:rPr>
  </w:style>
  <w:style w:type="paragraph" w:styleId="20">
    <w:name w:val="heading 2"/>
    <w:basedOn w:val="a0"/>
    <w:next w:val="a0"/>
    <w:link w:val="21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4"/>
    </w:rPr>
  </w:style>
  <w:style w:type="paragraph" w:styleId="30">
    <w:name w:val="heading 3"/>
    <w:basedOn w:val="a0"/>
    <w:next w:val="a0"/>
    <w:link w:val="31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4"/>
    </w:rPr>
  </w:style>
  <w:style w:type="paragraph" w:styleId="50">
    <w:name w:val="heading 5"/>
    <w:basedOn w:val="a0"/>
    <w:next w:val="a0"/>
    <w:link w:val="51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4"/>
    </w:rPr>
  </w:style>
  <w:style w:type="character" w:customStyle="1" w:styleId="31">
    <w:name w:val="Заголовок 3 Знак"/>
    <w:basedOn w:val="a1"/>
    <w:link w:val="30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a4">
    <w:name w:val="Title"/>
    <w:basedOn w:val="a0"/>
    <w:link w:val="a5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a6">
    <w:name w:val="Subtitle"/>
    <w:basedOn w:val="a0"/>
    <w:link w:val="a7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Pr>
      <w:rFonts w:asciiTheme="majorHAnsi" w:hAnsiTheme="majorHAnsi" w:cstheme="minorBidi"/>
      <w:sz w:val="28"/>
      <w:szCs w:val="28"/>
    </w:rPr>
  </w:style>
  <w:style w:type="paragraph" w:styleId="a8">
    <w:name w:val="footer"/>
    <w:basedOn w:val="a0"/>
    <w:link w:val="a9"/>
    <w:uiPriority w:val="99"/>
    <w:unhideWhenUsed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Pr>
      <w:rFonts w:cs="Times New Roman"/>
      <w:color w:val="000000" w:themeColor="text1"/>
      <w:szCs w:val="20"/>
    </w:rPr>
  </w:style>
  <w:style w:type="paragraph" w:styleId="aa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d">
    <w:name w:val="Block Text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e">
    <w:name w:val="Book Title"/>
    <w:basedOn w:val="a1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af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0">
    <w:name w:val="header"/>
    <w:basedOn w:val="a0"/>
    <w:link w:val="af1"/>
    <w:uiPriority w:val="99"/>
    <w:unhideWhenUsed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1"/>
    <w:link w:val="af0"/>
    <w:uiPriority w:val="99"/>
    <w:rPr>
      <w:rFonts w:cs="Times New Roman"/>
      <w:color w:val="000000" w:themeColor="text1"/>
      <w:szCs w:val="20"/>
    </w:rPr>
  </w:style>
  <w:style w:type="character" w:customStyle="1" w:styleId="41">
    <w:name w:val="Заголовок 4 Знак"/>
    <w:basedOn w:val="a1"/>
    <w:link w:val="40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af2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af3">
    <w:name w:val="Intense Quote"/>
    <w:basedOn w:val="a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af4">
    <w:name w:val="Intense Reference"/>
    <w:basedOn w:val="a1"/>
    <w:uiPriority w:val="32"/>
    <w:qFormat/>
    <w:rPr>
      <w:rFonts w:cs="Times New Roman"/>
      <w:b/>
      <w:color w:val="D34817" w:themeColor="accent1"/>
      <w:sz w:val="22"/>
      <w:szCs w:val="22"/>
      <w:u w:val="single"/>
    </w:rPr>
  </w:style>
  <w:style w:type="paragraph" w:styleId="a">
    <w:name w:val="List Bullet"/>
    <w:basedOn w:val="a0"/>
    <w:uiPriority w:val="36"/>
    <w:unhideWhenUsed/>
    <w:qFormat/>
    <w:pPr>
      <w:numPr>
        <w:numId w:val="2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4"/>
      </w:numPr>
      <w:spacing w:after="0"/>
    </w:pPr>
  </w:style>
  <w:style w:type="paragraph" w:styleId="3">
    <w:name w:val="List Bullet 3"/>
    <w:basedOn w:val="a0"/>
    <w:uiPriority w:val="36"/>
    <w:unhideWhenUsed/>
    <w:qFormat/>
    <w:pPr>
      <w:numPr>
        <w:numId w:val="6"/>
      </w:numPr>
      <w:spacing w:after="0"/>
    </w:pPr>
  </w:style>
  <w:style w:type="paragraph" w:styleId="4">
    <w:name w:val="List Bullet 4"/>
    <w:basedOn w:val="a0"/>
    <w:uiPriority w:val="36"/>
    <w:unhideWhenUsed/>
    <w:qFormat/>
    <w:pPr>
      <w:numPr>
        <w:numId w:val="8"/>
      </w:numPr>
      <w:spacing w:after="0"/>
    </w:pPr>
  </w:style>
  <w:style w:type="paragraph" w:styleId="5">
    <w:name w:val="List Bullet 5"/>
    <w:basedOn w:val="a0"/>
    <w:uiPriority w:val="36"/>
    <w:unhideWhenUsed/>
    <w:qFormat/>
    <w:pPr>
      <w:numPr>
        <w:numId w:val="10"/>
      </w:numPr>
      <w:spacing w:after="0"/>
    </w:pPr>
  </w:style>
  <w:style w:type="paragraph" w:styleId="af5">
    <w:name w:val="No Spacing"/>
    <w:basedOn w:val="a0"/>
    <w:uiPriority w:val="1"/>
    <w:qFormat/>
    <w:pPr>
      <w:spacing w:after="0" w:line="240" w:lineRule="auto"/>
    </w:pPr>
  </w:style>
  <w:style w:type="character" w:styleId="af6">
    <w:name w:val="Placeholder Text"/>
    <w:basedOn w:val="a1"/>
    <w:uiPriority w:val="99"/>
    <w:semiHidden/>
    <w:rPr>
      <w:color w:val="808080"/>
    </w:r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af7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af8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af9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afa">
    <w:name w:val="Table Grid"/>
    <w:basedOn w:val="a2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afb">
    <w:name w:val="List Paragraph"/>
    <w:basedOn w:val="a0"/>
    <w:uiPriority w:val="34"/>
    <w:qFormat/>
    <w:rsid w:val="007D53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57291"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28"/>
    </w:rPr>
  </w:style>
  <w:style w:type="paragraph" w:styleId="20">
    <w:name w:val="heading 2"/>
    <w:basedOn w:val="a0"/>
    <w:next w:val="a0"/>
    <w:link w:val="21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4"/>
    </w:rPr>
  </w:style>
  <w:style w:type="paragraph" w:styleId="30">
    <w:name w:val="heading 3"/>
    <w:basedOn w:val="a0"/>
    <w:next w:val="a0"/>
    <w:link w:val="31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4"/>
    </w:rPr>
  </w:style>
  <w:style w:type="paragraph" w:styleId="50">
    <w:name w:val="heading 5"/>
    <w:basedOn w:val="a0"/>
    <w:next w:val="a0"/>
    <w:link w:val="51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4"/>
    </w:rPr>
  </w:style>
  <w:style w:type="character" w:customStyle="1" w:styleId="31">
    <w:name w:val="Заголовок 3 Знак"/>
    <w:basedOn w:val="a1"/>
    <w:link w:val="30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a4">
    <w:name w:val="Title"/>
    <w:basedOn w:val="a0"/>
    <w:link w:val="a5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a6">
    <w:name w:val="Subtitle"/>
    <w:basedOn w:val="a0"/>
    <w:link w:val="a7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Pr>
      <w:rFonts w:asciiTheme="majorHAnsi" w:hAnsiTheme="majorHAnsi" w:cstheme="minorBidi"/>
      <w:sz w:val="28"/>
      <w:szCs w:val="28"/>
    </w:rPr>
  </w:style>
  <w:style w:type="paragraph" w:styleId="a8">
    <w:name w:val="footer"/>
    <w:basedOn w:val="a0"/>
    <w:link w:val="a9"/>
    <w:uiPriority w:val="99"/>
    <w:unhideWhenUsed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Pr>
      <w:rFonts w:cs="Times New Roman"/>
      <w:color w:val="000000" w:themeColor="text1"/>
      <w:szCs w:val="20"/>
    </w:rPr>
  </w:style>
  <w:style w:type="paragraph" w:styleId="aa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d">
    <w:name w:val="Block Text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e">
    <w:name w:val="Book Title"/>
    <w:basedOn w:val="a1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af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0">
    <w:name w:val="header"/>
    <w:basedOn w:val="a0"/>
    <w:link w:val="af1"/>
    <w:uiPriority w:val="99"/>
    <w:unhideWhenUsed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1"/>
    <w:link w:val="af0"/>
    <w:uiPriority w:val="99"/>
    <w:rPr>
      <w:rFonts w:cs="Times New Roman"/>
      <w:color w:val="000000" w:themeColor="text1"/>
      <w:szCs w:val="20"/>
    </w:rPr>
  </w:style>
  <w:style w:type="character" w:customStyle="1" w:styleId="41">
    <w:name w:val="Заголовок 4 Знак"/>
    <w:basedOn w:val="a1"/>
    <w:link w:val="40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af2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af3">
    <w:name w:val="Intense Quote"/>
    <w:basedOn w:val="a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af4">
    <w:name w:val="Intense Reference"/>
    <w:basedOn w:val="a1"/>
    <w:uiPriority w:val="32"/>
    <w:qFormat/>
    <w:rPr>
      <w:rFonts w:cs="Times New Roman"/>
      <w:b/>
      <w:color w:val="D34817" w:themeColor="accent1"/>
      <w:sz w:val="22"/>
      <w:szCs w:val="22"/>
      <w:u w:val="single"/>
    </w:rPr>
  </w:style>
  <w:style w:type="paragraph" w:styleId="a">
    <w:name w:val="List Bullet"/>
    <w:basedOn w:val="a0"/>
    <w:uiPriority w:val="36"/>
    <w:unhideWhenUsed/>
    <w:qFormat/>
    <w:pPr>
      <w:numPr>
        <w:numId w:val="2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4"/>
      </w:numPr>
      <w:spacing w:after="0"/>
    </w:pPr>
  </w:style>
  <w:style w:type="paragraph" w:styleId="3">
    <w:name w:val="List Bullet 3"/>
    <w:basedOn w:val="a0"/>
    <w:uiPriority w:val="36"/>
    <w:unhideWhenUsed/>
    <w:qFormat/>
    <w:pPr>
      <w:numPr>
        <w:numId w:val="6"/>
      </w:numPr>
      <w:spacing w:after="0"/>
    </w:pPr>
  </w:style>
  <w:style w:type="paragraph" w:styleId="4">
    <w:name w:val="List Bullet 4"/>
    <w:basedOn w:val="a0"/>
    <w:uiPriority w:val="36"/>
    <w:unhideWhenUsed/>
    <w:qFormat/>
    <w:pPr>
      <w:numPr>
        <w:numId w:val="8"/>
      </w:numPr>
      <w:spacing w:after="0"/>
    </w:pPr>
  </w:style>
  <w:style w:type="paragraph" w:styleId="5">
    <w:name w:val="List Bullet 5"/>
    <w:basedOn w:val="a0"/>
    <w:uiPriority w:val="36"/>
    <w:unhideWhenUsed/>
    <w:qFormat/>
    <w:pPr>
      <w:numPr>
        <w:numId w:val="10"/>
      </w:numPr>
      <w:spacing w:after="0"/>
    </w:pPr>
  </w:style>
  <w:style w:type="paragraph" w:styleId="af5">
    <w:name w:val="No Spacing"/>
    <w:basedOn w:val="a0"/>
    <w:uiPriority w:val="1"/>
    <w:qFormat/>
    <w:pPr>
      <w:spacing w:after="0" w:line="240" w:lineRule="auto"/>
    </w:pPr>
  </w:style>
  <w:style w:type="character" w:styleId="af6">
    <w:name w:val="Placeholder Text"/>
    <w:basedOn w:val="a1"/>
    <w:uiPriority w:val="99"/>
    <w:semiHidden/>
    <w:rPr>
      <w:color w:val="808080"/>
    </w:r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af7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af8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af9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afa">
    <w:name w:val="Table Grid"/>
    <w:basedOn w:val="a2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B2D1F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afb">
    <w:name w:val="List Paragraph"/>
    <w:basedOn w:val="a0"/>
    <w:uiPriority w:val="34"/>
    <w:qFormat/>
    <w:rsid w:val="007D5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Equit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A093396D-4995-4F16-8208-6BA84F8FC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170</TotalTime>
  <Pages>1</Pages>
  <Words>1267</Words>
  <Characters>7227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Звіт депутата Київської міської ради    Дегтярьової Лариси</vt:lpstr>
      <vt:lpstr/>
    </vt:vector>
  </TitlesOfParts>
  <Company>Громадська організація «СОлідарність Жінок»</Company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Звіт депутата Київської міської ради    Дегтярьової Лариси</dc:title>
  <dc:subject>За період: 01.11.2015-31.10.2016</dc:subject>
  <dc:creator>user</dc:creator>
  <cp:lastModifiedBy>user</cp:lastModifiedBy>
  <cp:revision>14</cp:revision>
  <dcterms:created xsi:type="dcterms:W3CDTF">2016-10-30T21:21:00Z</dcterms:created>
  <dcterms:modified xsi:type="dcterms:W3CDTF">2016-11-01T07:08:00Z</dcterms:modified>
</cp:coreProperties>
</file>